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761" w:rsidRDefault="00A01761" w:rsidP="006737E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A01761" w:rsidRDefault="00A01761" w:rsidP="006737E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«Детский сад №11»</w:t>
      </w:r>
    </w:p>
    <w:p w:rsidR="00A01761" w:rsidRDefault="00A01761" w:rsidP="006737E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A01761" w:rsidRDefault="00A01761" w:rsidP="006737E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A01761" w:rsidRDefault="00A01761" w:rsidP="006737E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A01761" w:rsidRDefault="00A01761" w:rsidP="006737E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A01761" w:rsidRDefault="00A01761" w:rsidP="006737E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A01761" w:rsidRDefault="00A01761" w:rsidP="006737E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A01761" w:rsidRDefault="00A01761" w:rsidP="006737E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A01761" w:rsidRDefault="00A01761" w:rsidP="006737E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A01761" w:rsidRDefault="00A01761" w:rsidP="006737E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A01761" w:rsidRDefault="00A01761" w:rsidP="006737E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A01761" w:rsidRDefault="00A01761" w:rsidP="006737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Программа работы ДОУ</w:t>
      </w:r>
    </w:p>
    <w:p w:rsidR="00A01761" w:rsidRPr="006737EF" w:rsidRDefault="00A01761" w:rsidP="006737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 центра этнокультурного образования</w:t>
      </w:r>
    </w:p>
    <w:p w:rsidR="00A01761" w:rsidRPr="006737EF" w:rsidRDefault="00A01761" w:rsidP="006737EF"/>
    <w:p w:rsidR="00A01761" w:rsidRDefault="00A01761" w:rsidP="006737EF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Содержимое 5" o:spid="_x0000_s1026" type="#_x0000_t75" alt="happy-kids.jpg" style="position:absolute;margin-left:83.45pt;margin-top:-.15pt;width:339pt;height:270.25pt;z-index:-251664384;visibility:visible">
            <v:imagedata r:id="rId7" o:title=""/>
          </v:shape>
        </w:pict>
      </w:r>
    </w:p>
    <w:p w:rsidR="00A01761" w:rsidRDefault="00A01761" w:rsidP="006737EF">
      <w:pPr>
        <w:tabs>
          <w:tab w:val="left" w:pos="4400"/>
        </w:tabs>
      </w:pPr>
      <w:r>
        <w:tab/>
      </w:r>
    </w:p>
    <w:p w:rsidR="00A01761" w:rsidRPr="006737EF" w:rsidRDefault="00A01761" w:rsidP="006737EF"/>
    <w:p w:rsidR="00A01761" w:rsidRPr="006737EF" w:rsidRDefault="00A01761" w:rsidP="006737EF"/>
    <w:p w:rsidR="00A01761" w:rsidRPr="006737EF" w:rsidRDefault="00A01761" w:rsidP="006737EF"/>
    <w:p w:rsidR="00A01761" w:rsidRPr="006737EF" w:rsidRDefault="00A01761" w:rsidP="006737EF"/>
    <w:p w:rsidR="00A01761" w:rsidRPr="006737EF" w:rsidRDefault="00A01761" w:rsidP="006737EF"/>
    <w:p w:rsidR="00A01761" w:rsidRPr="006737EF" w:rsidRDefault="00A01761" w:rsidP="006737EF"/>
    <w:p w:rsidR="00A01761" w:rsidRDefault="00A01761" w:rsidP="006737EF"/>
    <w:p w:rsidR="00A01761" w:rsidRDefault="00A01761" w:rsidP="006737EF"/>
    <w:p w:rsidR="00A01761" w:rsidRDefault="00A01761" w:rsidP="006737EF"/>
    <w:p w:rsidR="00A01761" w:rsidRPr="006737EF" w:rsidRDefault="00A01761" w:rsidP="009661D1">
      <w:pPr>
        <w:pStyle w:val="NoSpacing"/>
        <w:jc w:val="right"/>
        <w:rPr>
          <w:rFonts w:ascii="Times New Roman" w:hAnsi="Times New Roman"/>
          <w:b/>
          <w:sz w:val="24"/>
          <w:szCs w:val="24"/>
        </w:rPr>
      </w:pPr>
      <w:r w:rsidRPr="006737EF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Разработали:</w:t>
      </w:r>
    </w:p>
    <w:p w:rsidR="00A01761" w:rsidRDefault="00A01761" w:rsidP="009661D1">
      <w:pPr>
        <w:pStyle w:val="NoSpacing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заведующая МБДОУ «Детский сад №11»</w:t>
      </w:r>
    </w:p>
    <w:p w:rsidR="00A01761" w:rsidRDefault="00A01761" w:rsidP="009661D1">
      <w:pPr>
        <w:pStyle w:val="NoSpacing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Е.А.Густовская</w:t>
      </w:r>
    </w:p>
    <w:p w:rsidR="00A01761" w:rsidRDefault="00A01761" w:rsidP="009661D1">
      <w:pPr>
        <w:pStyle w:val="NoSpacing"/>
        <w:jc w:val="right"/>
        <w:rPr>
          <w:rFonts w:ascii="Times New Roman" w:hAnsi="Times New Roman"/>
          <w:sz w:val="24"/>
          <w:szCs w:val="24"/>
        </w:rPr>
      </w:pPr>
    </w:p>
    <w:p w:rsidR="00A01761" w:rsidRDefault="00A01761" w:rsidP="009661D1">
      <w:pPr>
        <w:pStyle w:val="NoSpacing"/>
        <w:tabs>
          <w:tab w:val="right" w:pos="10204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зам. зав. по ВМР</w:t>
      </w:r>
      <w:r w:rsidRPr="009661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МБДОУ «Детский сад №11»</w:t>
      </w:r>
    </w:p>
    <w:p w:rsidR="00A01761" w:rsidRDefault="00A01761" w:rsidP="009661D1">
      <w:pPr>
        <w:pStyle w:val="NoSpacing"/>
        <w:tabs>
          <w:tab w:val="right" w:pos="10204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Е.М.Ирхина </w:t>
      </w:r>
    </w:p>
    <w:p w:rsidR="00A01761" w:rsidRDefault="00A01761" w:rsidP="006737EF">
      <w:pPr>
        <w:pStyle w:val="NoSpacing"/>
        <w:tabs>
          <w:tab w:val="right" w:pos="10204"/>
        </w:tabs>
        <w:rPr>
          <w:rFonts w:ascii="Times New Roman" w:hAnsi="Times New Roman"/>
          <w:sz w:val="24"/>
          <w:szCs w:val="24"/>
        </w:rPr>
      </w:pPr>
    </w:p>
    <w:p w:rsidR="00A01761" w:rsidRDefault="00A01761" w:rsidP="006737EF">
      <w:pPr>
        <w:pStyle w:val="NoSpacing"/>
        <w:tabs>
          <w:tab w:val="right" w:pos="10204"/>
        </w:tabs>
        <w:rPr>
          <w:rFonts w:ascii="Times New Roman" w:hAnsi="Times New Roman"/>
          <w:sz w:val="24"/>
          <w:szCs w:val="24"/>
        </w:rPr>
      </w:pPr>
    </w:p>
    <w:p w:rsidR="00A01761" w:rsidRDefault="00A01761" w:rsidP="006737EF">
      <w:pPr>
        <w:pStyle w:val="NoSpacing"/>
        <w:tabs>
          <w:tab w:val="right" w:pos="10204"/>
        </w:tabs>
        <w:rPr>
          <w:rFonts w:ascii="Times New Roman" w:hAnsi="Times New Roman"/>
          <w:sz w:val="24"/>
          <w:szCs w:val="24"/>
        </w:rPr>
      </w:pPr>
    </w:p>
    <w:p w:rsidR="00A01761" w:rsidRDefault="00A01761" w:rsidP="006737EF">
      <w:pPr>
        <w:pStyle w:val="NoSpacing"/>
        <w:tabs>
          <w:tab w:val="right" w:pos="10204"/>
        </w:tabs>
        <w:rPr>
          <w:rFonts w:ascii="Times New Roman" w:hAnsi="Times New Roman"/>
          <w:sz w:val="24"/>
          <w:szCs w:val="24"/>
        </w:rPr>
      </w:pPr>
    </w:p>
    <w:p w:rsidR="00A01761" w:rsidRDefault="00A01761" w:rsidP="006737EF">
      <w:pPr>
        <w:pStyle w:val="NoSpacing"/>
        <w:tabs>
          <w:tab w:val="right" w:pos="10204"/>
        </w:tabs>
        <w:rPr>
          <w:rFonts w:ascii="Times New Roman" w:hAnsi="Times New Roman"/>
          <w:sz w:val="24"/>
          <w:szCs w:val="24"/>
        </w:rPr>
      </w:pPr>
    </w:p>
    <w:p w:rsidR="00A01761" w:rsidRDefault="00A01761" w:rsidP="006737EF">
      <w:pPr>
        <w:pStyle w:val="NoSpacing"/>
        <w:tabs>
          <w:tab w:val="right" w:pos="10204"/>
        </w:tabs>
        <w:rPr>
          <w:rFonts w:ascii="Times New Roman" w:hAnsi="Times New Roman"/>
          <w:sz w:val="24"/>
          <w:szCs w:val="24"/>
        </w:rPr>
      </w:pPr>
    </w:p>
    <w:p w:rsidR="00A01761" w:rsidRDefault="00A01761" w:rsidP="006737EF">
      <w:pPr>
        <w:pStyle w:val="NoSpacing"/>
        <w:tabs>
          <w:tab w:val="right" w:pos="10204"/>
        </w:tabs>
        <w:jc w:val="center"/>
        <w:rPr>
          <w:rFonts w:ascii="Times New Roman" w:hAnsi="Times New Roman"/>
          <w:sz w:val="24"/>
          <w:szCs w:val="24"/>
        </w:rPr>
      </w:pPr>
    </w:p>
    <w:p w:rsidR="00A01761" w:rsidRDefault="00A01761" w:rsidP="006737EF">
      <w:pPr>
        <w:pStyle w:val="NoSpacing"/>
        <w:tabs>
          <w:tab w:val="right" w:pos="10204"/>
        </w:tabs>
        <w:jc w:val="center"/>
        <w:rPr>
          <w:rFonts w:ascii="Times New Roman" w:hAnsi="Times New Roman"/>
          <w:sz w:val="24"/>
          <w:szCs w:val="24"/>
        </w:rPr>
      </w:pPr>
    </w:p>
    <w:p w:rsidR="00A01761" w:rsidRDefault="00A01761" w:rsidP="006737EF">
      <w:pPr>
        <w:pStyle w:val="NoSpacing"/>
        <w:tabs>
          <w:tab w:val="right" w:pos="10204"/>
        </w:tabs>
        <w:jc w:val="center"/>
        <w:rPr>
          <w:rFonts w:ascii="Times New Roman" w:hAnsi="Times New Roman"/>
          <w:sz w:val="24"/>
          <w:szCs w:val="24"/>
        </w:rPr>
      </w:pPr>
    </w:p>
    <w:p w:rsidR="00A01761" w:rsidRDefault="00A01761" w:rsidP="006737EF">
      <w:pPr>
        <w:pStyle w:val="NoSpacing"/>
        <w:tabs>
          <w:tab w:val="right" w:pos="10204"/>
        </w:tabs>
        <w:rPr>
          <w:rFonts w:ascii="Times New Roman" w:hAnsi="Times New Roman"/>
          <w:sz w:val="24"/>
          <w:szCs w:val="24"/>
        </w:rPr>
      </w:pPr>
    </w:p>
    <w:p w:rsidR="00A01761" w:rsidRDefault="00A01761" w:rsidP="00B91CB0">
      <w:pPr>
        <w:pStyle w:val="NoSpacing"/>
        <w:tabs>
          <w:tab w:val="right" w:pos="10204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ЗАТО Северск 2016</w:t>
      </w:r>
    </w:p>
    <w:p w:rsidR="00A01761" w:rsidRPr="00B91CB0" w:rsidRDefault="00A01761" w:rsidP="00B91CB0">
      <w:pPr>
        <w:tabs>
          <w:tab w:val="left" w:pos="3200"/>
        </w:tabs>
        <w:rPr>
          <w:sz w:val="28"/>
          <w:szCs w:val="28"/>
        </w:rPr>
      </w:pPr>
      <w:r>
        <w:tab/>
      </w:r>
    </w:p>
    <w:p w:rsidR="00A01761" w:rsidRDefault="00A01761" w:rsidP="006737EF">
      <w:pPr>
        <w:pStyle w:val="NoSpacing"/>
        <w:tabs>
          <w:tab w:val="right" w:pos="10204"/>
        </w:tabs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«Пусть ребенок чувствует красоту и </w:t>
      </w:r>
    </w:p>
    <w:p w:rsidR="00A01761" w:rsidRDefault="00A01761" w:rsidP="006737EF">
      <w:pPr>
        <w:pStyle w:val="NoSpacing"/>
        <w:tabs>
          <w:tab w:val="right" w:pos="10204"/>
        </w:tabs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восторгается ею,</w:t>
      </w:r>
    </w:p>
    <w:p w:rsidR="00A01761" w:rsidRDefault="00A01761" w:rsidP="006737EF">
      <w:pPr>
        <w:pStyle w:val="NoSpacing"/>
        <w:tabs>
          <w:tab w:val="right" w:pos="10204"/>
        </w:tabs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Пусть в его сердце и в памяти навсегда </w:t>
      </w:r>
    </w:p>
    <w:p w:rsidR="00A01761" w:rsidRDefault="00A01761" w:rsidP="006737EF">
      <w:pPr>
        <w:pStyle w:val="NoSpacing"/>
        <w:tabs>
          <w:tab w:val="right" w:pos="10204"/>
        </w:tabs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сохраняются образы,</w:t>
      </w:r>
    </w:p>
    <w:p w:rsidR="00A01761" w:rsidRDefault="00A01761" w:rsidP="006737EF">
      <w:pPr>
        <w:pStyle w:val="NoSpacing"/>
        <w:tabs>
          <w:tab w:val="right" w:pos="10204"/>
        </w:tabs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которых воплощается Родина» </w:t>
      </w:r>
    </w:p>
    <w:p w:rsidR="00A01761" w:rsidRDefault="00A01761" w:rsidP="006737EF">
      <w:pPr>
        <w:pStyle w:val="NoSpacing"/>
        <w:tabs>
          <w:tab w:val="right" w:pos="10204"/>
        </w:tabs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В.М.Сухомлинский</w:t>
      </w:r>
    </w:p>
    <w:p w:rsidR="00A01761" w:rsidRDefault="00A01761" w:rsidP="006737EF">
      <w:pPr>
        <w:pStyle w:val="NoSpacing"/>
        <w:tabs>
          <w:tab w:val="right" w:pos="10204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A01761" w:rsidRDefault="00A01761" w:rsidP="006737EF">
      <w:pPr>
        <w:pStyle w:val="NoSpacing"/>
        <w:tabs>
          <w:tab w:val="right" w:pos="10204"/>
        </w:tabs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«Маленькая родина все равно большая,</w:t>
      </w:r>
    </w:p>
    <w:p w:rsidR="00A01761" w:rsidRDefault="00A01761" w:rsidP="006737EF">
      <w:pPr>
        <w:pStyle w:val="NoSpacing"/>
        <w:tabs>
          <w:tab w:val="right" w:pos="10204"/>
        </w:tabs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Ведь она – ЕДИНСТВЕННАЯ.</w:t>
      </w:r>
    </w:p>
    <w:p w:rsidR="00A01761" w:rsidRDefault="00A01761" w:rsidP="006737EF">
      <w:pPr>
        <w:pStyle w:val="NoSpacing"/>
        <w:tabs>
          <w:tab w:val="right" w:pos="10204"/>
        </w:tabs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Ж.Рерар</w:t>
      </w:r>
    </w:p>
    <w:p w:rsidR="00A01761" w:rsidRDefault="00A01761" w:rsidP="006737EF">
      <w:pPr>
        <w:pStyle w:val="NoSpacing"/>
        <w:tabs>
          <w:tab w:val="right" w:pos="10204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A01761" w:rsidRDefault="00A01761" w:rsidP="006737EF">
      <w:pPr>
        <w:pStyle w:val="NoSpacing"/>
        <w:tabs>
          <w:tab w:val="right" w:pos="10204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A01761" w:rsidRDefault="00A01761" w:rsidP="006C1679">
      <w:pPr>
        <w:pStyle w:val="NoSpacing"/>
        <w:tabs>
          <w:tab w:val="right" w:pos="1020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В декларации прав свобод человека и гражданина записано, что каждый гражданин России вправе свободно определять свою национальную принадлежность, причисляя себя к той или иной национальности, исходя из самосознания, владения языком, на котором он говорит и считает родным, приверженности традициям и обычаям, которые он соблюдает, культуре, которая ему близка.. Реализуя это право любого гражданина, необходимо с ранних пор формировать уважение, принятие и правильное понимание богатого многообразия культур окружающего мира, форм самовыражения и способов проявлений человеческой индивидуальности, бороться с националистическими проявлениями, с искусственным противопоставлением наций, руководствоваться принципами гумманизма и равенства наций и народов.</w:t>
      </w:r>
    </w:p>
    <w:p w:rsidR="00A01761" w:rsidRDefault="00A01761" w:rsidP="006C1679">
      <w:pPr>
        <w:pStyle w:val="NoSpacing"/>
        <w:tabs>
          <w:tab w:val="left" w:pos="6800"/>
        </w:tabs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A01761" w:rsidRPr="006C1679" w:rsidRDefault="00A01761" w:rsidP="006C1679">
      <w:pPr>
        <w:pStyle w:val="NoSpacing"/>
        <w:jc w:val="both"/>
        <w:rPr>
          <w:rFonts w:ascii="Times New Roman" w:hAnsi="Times New Roman"/>
          <w:color w:val="0BD0D9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Pr="006C1679">
        <w:rPr>
          <w:rFonts w:ascii="Times New Roman" w:hAnsi="Times New Roman"/>
          <w:sz w:val="24"/>
          <w:szCs w:val="24"/>
          <w:lang w:eastAsia="ru-RU"/>
        </w:rPr>
        <w:t xml:space="preserve"> На протяжении многих десятилетий главным критерием успешности педагогической работы с дошкольниками был уровень сформированности  знаний, умений и навыков, которые должны пригодиться в школе. Однако социальные процессы, происходящие в современном обществе, создают предпосылки для выработки новых целей образования в центре, которого находится личность и ее внутренний мир. Федеральными государственными требованиями определены единые воспитательные процессы дошкольного образования, ориентированные на становление гражданина, любящего свой народ, свой край, свою родину, толерантно относящегося к культуре, традициям и обычаям других народов.</w:t>
      </w:r>
    </w:p>
    <w:p w:rsidR="00A01761" w:rsidRDefault="00A01761" w:rsidP="006C1679">
      <w:pPr>
        <w:spacing w:before="58" w:after="0" w:line="240" w:lineRule="auto"/>
        <w:jc w:val="both"/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          </w:t>
      </w:r>
    </w:p>
    <w:p w:rsidR="00A01761" w:rsidRPr="006C1679" w:rsidRDefault="00A01761" w:rsidP="006C1679">
      <w:pPr>
        <w:spacing w:before="58"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           </w:t>
      </w:r>
      <w:r w:rsidRPr="006C1679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>Важно обеспечить широкую направленность содержания образовательно-воспитательного процесса на ознакомление детей с историей и культурой родного края, природным, социальным и рукотворным миром, который окружает ребенка, на воспитание целостной гармоничной личности.</w:t>
      </w:r>
    </w:p>
    <w:p w:rsidR="00A01761" w:rsidRDefault="00A01761" w:rsidP="006C1679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</w:t>
      </w:r>
      <w:r w:rsidRPr="006C1679">
        <w:rPr>
          <w:rFonts w:ascii="Times New Roman" w:hAnsi="Times New Roman"/>
          <w:b/>
          <w:bCs/>
          <w:sz w:val="24"/>
          <w:szCs w:val="24"/>
        </w:rPr>
        <w:t xml:space="preserve">ошкольный возраст </w:t>
      </w:r>
      <w:r w:rsidRPr="006C1679">
        <w:rPr>
          <w:rFonts w:ascii="Times New Roman" w:hAnsi="Times New Roman"/>
          <w:sz w:val="24"/>
          <w:szCs w:val="24"/>
        </w:rPr>
        <w:t xml:space="preserve">- период активного познания мира и человеческих отношений, и чем больше ребенок будет знать о своей родине, ее истории, достижениях, тем больше будет создано условий для формирования зрелого гражданина и настоящего человека. </w:t>
      </w:r>
    </w:p>
    <w:p w:rsidR="00A01761" w:rsidRDefault="00A01761" w:rsidP="006C1679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sz w:val="24"/>
          <w:szCs w:val="24"/>
        </w:rPr>
        <w:t xml:space="preserve">первые </w:t>
      </w:r>
      <w:r w:rsidRPr="006C1679">
        <w:rPr>
          <w:rFonts w:ascii="Times New Roman" w:hAnsi="Times New Roman"/>
          <w:b/>
          <w:bCs/>
          <w:sz w:val="24"/>
          <w:szCs w:val="24"/>
        </w:rPr>
        <w:t xml:space="preserve">годы </w:t>
      </w:r>
      <w:r w:rsidRPr="006C1679">
        <w:rPr>
          <w:rFonts w:ascii="Times New Roman" w:hAnsi="Times New Roman"/>
          <w:sz w:val="24"/>
          <w:szCs w:val="24"/>
        </w:rPr>
        <w:t>жизни ребенка – важный этап его воспитания. В этот период начинают развиваться те чувства, черты характера, которые незримо уже связывают его со своим народом, своей страной и в значительной мере определяют его последующий путь жизни. Приобщение детей к языку, литературе и истории своего этносоциума, направленность на сохранение национальных культур; гармоничное включение процесса передачи новому поколению этнокультурного наследия, общечеловеческих, культурных и нравственных ценностей; формирование культуры межнациональных отношений, гармонизацию межнациональных отношений в полиэтническом и поликультурном мегаполисе лежит в основе этнокультурного воспитания дошкольников</w:t>
      </w:r>
      <w:r>
        <w:rPr>
          <w:rFonts w:ascii="Times New Roman" w:hAnsi="Times New Roman"/>
          <w:sz w:val="24"/>
          <w:szCs w:val="24"/>
        </w:rPr>
        <w:t>.</w:t>
      </w:r>
    </w:p>
    <w:p w:rsidR="00A01761" w:rsidRDefault="00A01761" w:rsidP="003D65DF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p w:rsidR="00A01761" w:rsidRDefault="00A01761" w:rsidP="003D65DF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p w:rsidR="00A01761" w:rsidRDefault="00A01761" w:rsidP="003D65DF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p w:rsidR="00A01761" w:rsidRDefault="00A01761" w:rsidP="003D65DF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p w:rsidR="00A01761" w:rsidRDefault="00A01761" w:rsidP="003D65DF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p w:rsidR="00A01761" w:rsidRDefault="00A01761" w:rsidP="003D65DF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p w:rsidR="00A01761" w:rsidRDefault="00A01761" w:rsidP="003D65DF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p w:rsidR="00A01761" w:rsidRPr="00B91CB0" w:rsidRDefault="00A01761" w:rsidP="00B91CB0">
      <w:pPr>
        <w:pStyle w:val="NoSpacing"/>
        <w:ind w:left="720"/>
        <w:jc w:val="center"/>
        <w:rPr>
          <w:rFonts w:ascii="Times New Roman" w:hAnsi="Times New Roman"/>
          <w:b/>
          <w:bCs/>
          <w:iCs/>
          <w:color w:val="000000"/>
          <w:kern w:val="24"/>
          <w:sz w:val="28"/>
          <w:szCs w:val="28"/>
        </w:rPr>
      </w:pPr>
      <w:r w:rsidRPr="00B91CB0">
        <w:rPr>
          <w:rFonts w:ascii="Times New Roman" w:hAnsi="Times New Roman"/>
          <w:b/>
          <w:bCs/>
          <w:iCs/>
          <w:color w:val="000000"/>
          <w:kern w:val="24"/>
          <w:sz w:val="28"/>
          <w:szCs w:val="28"/>
        </w:rPr>
        <w:t xml:space="preserve">Дошкольное </w:t>
      </w:r>
      <w:r w:rsidRPr="004A36C3">
        <w:rPr>
          <w:rFonts w:ascii="Times New Roman" w:hAnsi="Times New Roman"/>
          <w:b/>
          <w:bCs/>
          <w:iCs/>
          <w:color w:val="000000"/>
          <w:kern w:val="24"/>
          <w:sz w:val="24"/>
          <w:szCs w:val="24"/>
        </w:rPr>
        <w:t>учреждение</w:t>
      </w:r>
      <w:r w:rsidRPr="00B91CB0">
        <w:rPr>
          <w:rFonts w:ascii="Times New Roman" w:hAnsi="Times New Roman"/>
          <w:b/>
          <w:bCs/>
          <w:iCs/>
          <w:color w:val="000000"/>
          <w:kern w:val="24"/>
          <w:sz w:val="28"/>
          <w:szCs w:val="28"/>
        </w:rPr>
        <w:t xml:space="preserve"> реализует программу по этнокультурному воспитанию и образованию.</w:t>
      </w:r>
    </w:p>
    <w:p w:rsidR="00A01761" w:rsidRDefault="00A01761" w:rsidP="006C1679">
      <w:pPr>
        <w:pStyle w:val="NoSpacing"/>
        <w:ind w:left="720"/>
        <w:jc w:val="both"/>
        <w:rPr>
          <w:rFonts w:ascii="Times New Roman" w:hAnsi="Times New Roman"/>
          <w:b/>
          <w:bCs/>
          <w:iCs/>
          <w:color w:val="000000"/>
          <w:kern w:val="24"/>
          <w:sz w:val="24"/>
          <w:szCs w:val="24"/>
        </w:rPr>
      </w:pPr>
    </w:p>
    <w:p w:rsidR="00A01761" w:rsidRDefault="00A01761" w:rsidP="006C1679">
      <w:pPr>
        <w:pStyle w:val="NoSpacing"/>
        <w:ind w:left="720"/>
        <w:jc w:val="both"/>
        <w:rPr>
          <w:rFonts w:ascii="Times New Roman" w:hAnsi="Times New Roman"/>
          <w:b/>
          <w:bCs/>
          <w:iCs/>
          <w:color w:val="000000"/>
          <w:kern w:val="24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kern w:val="24"/>
          <w:sz w:val="24"/>
          <w:szCs w:val="24"/>
        </w:rPr>
        <w:t>Цель программы МБДОУ:</w:t>
      </w:r>
    </w:p>
    <w:p w:rsidR="00A01761" w:rsidRDefault="00A01761" w:rsidP="006C1679">
      <w:pPr>
        <w:pStyle w:val="NoSpacing"/>
        <w:ind w:left="720"/>
        <w:jc w:val="both"/>
        <w:rPr>
          <w:rFonts w:ascii="Times New Roman" w:hAnsi="Times New Roman"/>
          <w:bCs/>
          <w:iCs/>
          <w:color w:val="000000"/>
          <w:kern w:val="24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kern w:val="24"/>
          <w:sz w:val="24"/>
          <w:szCs w:val="24"/>
        </w:rPr>
        <w:t>- формирование этнокультурной компетентности у детей дошкольного возраста</w:t>
      </w:r>
    </w:p>
    <w:p w:rsidR="00A01761" w:rsidRPr="00A4681F" w:rsidRDefault="00A01761" w:rsidP="006C1679">
      <w:pPr>
        <w:pStyle w:val="NoSpacing"/>
        <w:ind w:left="720"/>
        <w:jc w:val="both"/>
        <w:rPr>
          <w:rFonts w:ascii="Times New Roman" w:hAnsi="Times New Roman"/>
          <w:bCs/>
          <w:iCs/>
          <w:color w:val="000000"/>
          <w:kern w:val="24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kern w:val="24"/>
          <w:sz w:val="24"/>
          <w:szCs w:val="24"/>
        </w:rPr>
        <w:t>- повышение компетентности педагогов и родителей в сфере этнокультурного воспитания и образования в процессе поликультурного и этнокультурного образования детей в ДОУ.</w:t>
      </w:r>
    </w:p>
    <w:p w:rsidR="00A01761" w:rsidRDefault="00A01761" w:rsidP="00B91CB0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A01761" w:rsidRPr="00B91CB0" w:rsidRDefault="00A01761" w:rsidP="00B91CB0">
      <w:pPr>
        <w:pStyle w:val="NoSpacing"/>
        <w:jc w:val="both"/>
        <w:rPr>
          <w:rFonts w:ascii="Times New Roman" w:hAnsi="Times New Roman"/>
          <w:b/>
          <w:color w:val="0BD0D9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</w:t>
      </w:r>
      <w:r w:rsidRPr="00B91CB0">
        <w:rPr>
          <w:rFonts w:ascii="Times New Roman" w:hAnsi="Times New Roman"/>
          <w:b/>
          <w:sz w:val="24"/>
          <w:szCs w:val="24"/>
          <w:lang w:val="en-US" w:eastAsia="ru-RU"/>
        </w:rPr>
        <w:t>Задачи:</w:t>
      </w:r>
    </w:p>
    <w:p w:rsidR="00A01761" w:rsidRPr="00B91CB0" w:rsidRDefault="00A01761" w:rsidP="00B91CB0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BD0D9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Pr="00B91CB0">
        <w:rPr>
          <w:rFonts w:ascii="Times New Roman" w:hAnsi="Times New Roman"/>
          <w:color w:val="000000"/>
          <w:sz w:val="24"/>
          <w:szCs w:val="24"/>
          <w:lang w:eastAsia="ru-RU"/>
        </w:rPr>
        <w:t>пособствовать тому, чтобы дети дошкольного возраста учились активно замечать, наблюдать, воспринимать и оценивать предметы, объекты, явления рукотворной, природной, социальной действительности, их исторические, временные, структурные и функцианальные изменения, отражать полученные знания в различных видах деятельности: речевой, игровой, изобразительной, двигательной, музыкальной и др.</w:t>
      </w:r>
    </w:p>
    <w:p w:rsidR="00A01761" w:rsidRPr="00B91CB0" w:rsidRDefault="00A01761" w:rsidP="00B91CB0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BD0D9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Pr="00B91CB0">
        <w:rPr>
          <w:rFonts w:ascii="Times New Roman" w:hAnsi="Times New Roman"/>
          <w:color w:val="000000"/>
          <w:sz w:val="24"/>
          <w:szCs w:val="24"/>
          <w:lang w:eastAsia="ru-RU"/>
        </w:rPr>
        <w:t>оспитывать у дошкольников интерес к истории и культуре малой и большой Родины, желание знать, понимать, сохранять, становиться носителями семейной, родной этнической, региональной и мировой культуры, поликультурную компетенцию.</w:t>
      </w:r>
    </w:p>
    <w:p w:rsidR="00A01761" w:rsidRPr="00B91CB0" w:rsidRDefault="00A01761" w:rsidP="00B91CB0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BD0D9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</w:t>
      </w:r>
      <w:r w:rsidRPr="00B91CB0">
        <w:rPr>
          <w:rFonts w:ascii="Times New Roman" w:hAnsi="Times New Roman"/>
          <w:color w:val="000000"/>
          <w:sz w:val="24"/>
          <w:szCs w:val="24"/>
          <w:lang w:eastAsia="ru-RU"/>
        </w:rPr>
        <w:t>накомить детей с историческим и культурным прошлым, настоящим и будущим народов, проживающих на территории Томской области (русского, сибирских татар, хантов и др.)</w:t>
      </w:r>
    </w:p>
    <w:p w:rsidR="00A01761" w:rsidRPr="00B91CB0" w:rsidRDefault="00A01761" w:rsidP="00B91CB0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BD0D9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Pr="00B91CB0">
        <w:rPr>
          <w:rFonts w:ascii="Times New Roman" w:hAnsi="Times New Roman"/>
          <w:color w:val="000000"/>
          <w:sz w:val="24"/>
          <w:szCs w:val="24"/>
          <w:lang w:eastAsia="ru-RU"/>
        </w:rPr>
        <w:t>оспитывать положительное  этнотолерантное отношение и поведение личности дошкольника в условиях поликультурной образовательной среды ДОУ.</w:t>
      </w:r>
    </w:p>
    <w:p w:rsidR="00A01761" w:rsidRPr="00B91CB0" w:rsidRDefault="00A01761" w:rsidP="00B91CB0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BD0D9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</w:t>
      </w:r>
      <w:r w:rsidRPr="00B91CB0">
        <w:rPr>
          <w:rFonts w:ascii="Times New Roman" w:hAnsi="Times New Roman"/>
          <w:color w:val="000000"/>
          <w:sz w:val="24"/>
          <w:szCs w:val="24"/>
          <w:lang w:eastAsia="ru-RU"/>
        </w:rPr>
        <w:t>ормировать понимание важности и личностной  заинтересованности родителей в проводимой в дошкольном учреждении работе.</w:t>
      </w:r>
    </w:p>
    <w:p w:rsidR="00A01761" w:rsidRDefault="00A01761" w:rsidP="00B91CB0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A01761" w:rsidRDefault="00A01761" w:rsidP="00B91CB0">
      <w:pPr>
        <w:pStyle w:val="NoSpacing"/>
        <w:jc w:val="center"/>
        <w:rPr>
          <w:rFonts w:ascii="Times New Roman" w:hAnsi="Times New Roman"/>
          <w:color w:val="000000"/>
          <w:sz w:val="28"/>
          <w:szCs w:val="28"/>
        </w:rPr>
      </w:pPr>
      <w:r w:rsidRPr="00B91CB0">
        <w:rPr>
          <w:rFonts w:ascii="Times New Roman" w:hAnsi="Times New Roman"/>
          <w:b/>
          <w:bCs/>
          <w:iCs/>
          <w:color w:val="000000"/>
          <w:kern w:val="24"/>
          <w:sz w:val="28"/>
          <w:szCs w:val="28"/>
        </w:rPr>
        <w:t>Направления работы  по этнокультурному образованию в МДОУ</w:t>
      </w:r>
    </w:p>
    <w:p w:rsidR="00A01761" w:rsidRDefault="00A01761" w:rsidP="00B91CB0">
      <w:pPr>
        <w:pStyle w:val="NoSpacing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01761" w:rsidRPr="00B91CB0" w:rsidRDefault="00A01761" w:rsidP="00B91CB0">
      <w:pPr>
        <w:pStyle w:val="NoSpacing"/>
        <w:jc w:val="both"/>
        <w:rPr>
          <w:rFonts w:ascii="Times New Roman" w:hAnsi="Times New Roman"/>
          <w:b/>
          <w:color w:val="0BD0D9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</w:t>
      </w:r>
      <w:r w:rsidRPr="003D6FF4">
        <w:rPr>
          <w:rFonts w:ascii="Times New Roman" w:hAnsi="Times New Roman"/>
          <w:b/>
          <w:sz w:val="24"/>
          <w:szCs w:val="24"/>
          <w:lang w:eastAsia="ru-RU"/>
        </w:rPr>
        <w:t>Этнос и история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A01761" w:rsidRPr="00B91CB0" w:rsidRDefault="00A01761" w:rsidP="00B91CB0">
      <w:pPr>
        <w:pStyle w:val="NoSpacing"/>
        <w:jc w:val="both"/>
        <w:rPr>
          <w:rFonts w:ascii="Times New Roman" w:hAnsi="Times New Roman"/>
          <w:color w:val="0BD0D9"/>
          <w:sz w:val="24"/>
          <w:szCs w:val="24"/>
          <w:lang w:eastAsia="ru-RU"/>
        </w:rPr>
      </w:pPr>
      <w:r w:rsidRPr="00B91CB0">
        <w:rPr>
          <w:rFonts w:ascii="Times New Roman" w:hAnsi="Times New Roman"/>
          <w:sz w:val="24"/>
          <w:szCs w:val="24"/>
          <w:lang w:eastAsia="ru-RU"/>
        </w:rPr>
        <w:t xml:space="preserve">       Во все времена и у всех народов основной целью воспитания являлась забота о сохранении, укреплении и развитии добрых народных обычаев и традиций, забота о передаче подрастающим поколениям житейского, производственного, духовного опыта, накопленного предшествующими поколениями. </w:t>
      </w:r>
    </w:p>
    <w:p w:rsidR="00A01761" w:rsidRPr="00B91CB0" w:rsidRDefault="00A01761" w:rsidP="00B91CB0">
      <w:pPr>
        <w:pStyle w:val="NoSpacing"/>
        <w:jc w:val="both"/>
        <w:rPr>
          <w:rFonts w:ascii="Times New Roman" w:hAnsi="Times New Roman"/>
          <w:color w:val="0BD0D9"/>
          <w:sz w:val="24"/>
          <w:szCs w:val="24"/>
          <w:lang w:eastAsia="ru-RU"/>
        </w:rPr>
      </w:pPr>
      <w:r w:rsidRPr="00B91CB0">
        <w:rPr>
          <w:rFonts w:ascii="Times New Roman" w:hAnsi="Times New Roman"/>
          <w:sz w:val="24"/>
          <w:szCs w:val="24"/>
          <w:lang w:eastAsia="ru-RU"/>
        </w:rPr>
        <w:t xml:space="preserve">      Этнокультурное воспитание базируется на этнокультурном  образовании, которое включает в себя знания об элементах культуры и истории народов, населяющих Сибирь (русские, татары, ханты).</w:t>
      </w:r>
    </w:p>
    <w:p w:rsidR="00A01761" w:rsidRPr="00B91CB0" w:rsidRDefault="00A01761" w:rsidP="00B91CB0">
      <w:pPr>
        <w:pStyle w:val="NoSpacing"/>
        <w:jc w:val="both"/>
        <w:rPr>
          <w:rFonts w:ascii="Times New Roman" w:hAnsi="Times New Roman"/>
          <w:color w:val="0BD0D9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</w:t>
      </w:r>
      <w:r w:rsidRPr="00B91CB0">
        <w:rPr>
          <w:rFonts w:ascii="Times New Roman" w:hAnsi="Times New Roman"/>
          <w:b/>
          <w:sz w:val="24"/>
          <w:szCs w:val="24"/>
          <w:lang w:val="en-US" w:eastAsia="ru-RU"/>
        </w:rPr>
        <w:t>Задачи направления</w:t>
      </w:r>
      <w:r w:rsidRPr="00B91CB0">
        <w:rPr>
          <w:rFonts w:ascii="Times New Roman" w:hAnsi="Times New Roman"/>
          <w:sz w:val="24"/>
          <w:szCs w:val="24"/>
          <w:lang w:val="en-US" w:eastAsia="ru-RU"/>
        </w:rPr>
        <w:t>:</w:t>
      </w:r>
    </w:p>
    <w:p w:rsidR="00A01761" w:rsidRPr="00B91CB0" w:rsidRDefault="00A01761" w:rsidP="00B91CB0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BD0D9"/>
          <w:sz w:val="24"/>
          <w:szCs w:val="24"/>
          <w:lang w:eastAsia="ru-RU"/>
        </w:rPr>
      </w:pPr>
      <w:r w:rsidRPr="00B91CB0">
        <w:rPr>
          <w:rFonts w:ascii="Times New Roman" w:hAnsi="Times New Roman"/>
          <w:sz w:val="24"/>
          <w:szCs w:val="24"/>
          <w:lang w:eastAsia="ru-RU"/>
        </w:rPr>
        <w:t>Формировать элементарные представления у дошкольников об истории и культуре нескольких народов края (русского, сибирских татар и хантов) доступными детскому восприятию средствами этнографии (предметы быта, детский игровой материал, устное и декоративно- прикладное народное творчество, виды деятельности народов), направляя их на развитие у детей интереса к прошлому малой и большой Родины, поддерживая его и предоставляя возможностьотразить знания и отношения в разных видах детской деятельности.</w:t>
      </w:r>
    </w:p>
    <w:p w:rsidR="00A01761" w:rsidRPr="00B91CB0" w:rsidRDefault="00A01761" w:rsidP="00B91CB0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BD0D9"/>
          <w:sz w:val="24"/>
          <w:szCs w:val="24"/>
          <w:lang w:eastAsia="ru-RU"/>
        </w:rPr>
      </w:pPr>
      <w:r w:rsidRPr="00B91CB0">
        <w:rPr>
          <w:rFonts w:ascii="Times New Roman" w:hAnsi="Times New Roman"/>
          <w:sz w:val="24"/>
          <w:szCs w:val="24"/>
          <w:lang w:eastAsia="ru-RU"/>
        </w:rPr>
        <w:t>На основе представлений об истории и культуре малых этносов Сибири обогащать у детей художественное мировоззрение, развивать творческое воображение детей.</w:t>
      </w:r>
    </w:p>
    <w:p w:rsidR="00A01761" w:rsidRDefault="00A01761" w:rsidP="00B91CB0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A01761" w:rsidRPr="004A36C3" w:rsidRDefault="00A01761" w:rsidP="004A36C3">
      <w:pPr>
        <w:pStyle w:val="NoSpacing"/>
        <w:rPr>
          <w:rFonts w:ascii="Times New Roman" w:hAnsi="Times New Roman"/>
          <w:b/>
          <w:color w:val="0BD0D9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</w:t>
      </w:r>
      <w:r w:rsidRPr="003D6FF4">
        <w:rPr>
          <w:rFonts w:ascii="Times New Roman" w:hAnsi="Times New Roman"/>
          <w:b/>
          <w:sz w:val="24"/>
          <w:szCs w:val="24"/>
          <w:lang w:eastAsia="ru-RU"/>
        </w:rPr>
        <w:t>Этнос и природа</w:t>
      </w:r>
    </w:p>
    <w:p w:rsidR="00A01761" w:rsidRPr="004A36C3" w:rsidRDefault="00A01761" w:rsidP="004A36C3">
      <w:pPr>
        <w:pStyle w:val="NoSpacing"/>
        <w:jc w:val="both"/>
        <w:rPr>
          <w:rFonts w:ascii="Times New Roman" w:hAnsi="Times New Roman"/>
          <w:color w:val="0BD0D9"/>
          <w:sz w:val="24"/>
          <w:szCs w:val="24"/>
          <w:lang w:eastAsia="ru-RU"/>
        </w:rPr>
      </w:pPr>
      <w:r w:rsidRPr="004A36C3">
        <w:rPr>
          <w:rFonts w:ascii="Times New Roman" w:hAnsi="Times New Roman"/>
          <w:lang w:eastAsia="ru-RU"/>
        </w:rPr>
        <w:t xml:space="preserve">       </w:t>
      </w:r>
      <w:r w:rsidRPr="004A36C3">
        <w:rPr>
          <w:rFonts w:ascii="Times New Roman" w:hAnsi="Times New Roman"/>
          <w:sz w:val="24"/>
          <w:szCs w:val="24"/>
          <w:lang w:eastAsia="ru-RU"/>
        </w:rPr>
        <w:t xml:space="preserve">Природа – один из важнейших факторов народной педагогики, она не только среда обитания, но и родная сторона, Родина. Природа Родины имеет неизъяснимую власть над человеком. Природосообразность в народной педагогике порождена естественностью народного воспитания.. Многие этнические группы  говорят о природе человека, о природном уме, и в этом немало смысла, причём это согласовывается с демократическими, гуманистическими особенностями народной педагогики – с естественностью народного воспитания. Весь традиционный образ жизни определяется родной природой. Её разрушение равносильно разрушению этносферы, следовательно, и самого этноса. Природа оказывает огромное влияние на формирование личности человека. Говоря «на лоне природы», многие народности очень легко определяли роль природы в жизни человека. Народ и природа, народность и естественность не разделимы. В их единстве – высшая гармония жизни на Земле. Народ, относя себя к компонентам природы, вследствие тесного и частого контакта владел массой тонких наблюдений над природными явлениями и закономерностями, постигал их сущность. Рассмотрение потенциальных возможностей традиций народов в воспитании учащихся показывает, что они являются действенным фактором разностороннего развития детей. </w:t>
      </w:r>
    </w:p>
    <w:p w:rsidR="00A01761" w:rsidRPr="004A36C3" w:rsidRDefault="00A01761" w:rsidP="004A36C3">
      <w:pPr>
        <w:pStyle w:val="NoSpacing"/>
        <w:rPr>
          <w:rFonts w:ascii="Times New Roman" w:hAnsi="Times New Roman"/>
          <w:b/>
          <w:color w:val="0BD0D9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</w:t>
      </w:r>
      <w:r w:rsidRPr="004A36C3">
        <w:rPr>
          <w:rFonts w:ascii="Times New Roman" w:hAnsi="Times New Roman"/>
          <w:b/>
          <w:sz w:val="24"/>
          <w:szCs w:val="24"/>
          <w:lang w:eastAsia="ru-RU"/>
        </w:rPr>
        <w:t>Задачи направления:</w:t>
      </w:r>
    </w:p>
    <w:p w:rsidR="00A01761" w:rsidRPr="004A36C3" w:rsidRDefault="00A01761" w:rsidP="004A36C3">
      <w:pPr>
        <w:pStyle w:val="NoSpacing"/>
        <w:rPr>
          <w:rFonts w:ascii="Times New Roman" w:hAnsi="Times New Roman"/>
          <w:color w:val="0BD0D9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* </w:t>
      </w:r>
      <w:r w:rsidRPr="004A36C3">
        <w:rPr>
          <w:rFonts w:ascii="Times New Roman" w:hAnsi="Times New Roman"/>
          <w:sz w:val="24"/>
          <w:szCs w:val="24"/>
          <w:lang w:eastAsia="ru-RU"/>
        </w:rPr>
        <w:t>Осуществлять знакомство детей с жизнью этнических групп соотнося ее с изменениями в живой и неживой природе, с ритмом годовой жизни природы и традиционной деятельностью малых народностей в сезонные изменения;</w:t>
      </w:r>
    </w:p>
    <w:p w:rsidR="00A01761" w:rsidRPr="004A36C3" w:rsidRDefault="00A01761" w:rsidP="004A36C3">
      <w:pPr>
        <w:pStyle w:val="NoSpacing"/>
        <w:rPr>
          <w:rFonts w:ascii="Times New Roman" w:hAnsi="Times New Roman"/>
          <w:color w:val="0BD0D9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* </w:t>
      </w:r>
      <w:r w:rsidRPr="004A36C3">
        <w:rPr>
          <w:rFonts w:ascii="Times New Roman" w:hAnsi="Times New Roman"/>
          <w:sz w:val="24"/>
          <w:szCs w:val="24"/>
          <w:lang w:eastAsia="ru-RU"/>
        </w:rPr>
        <w:t>Формировать у детей этно-экологическую культуру;</w:t>
      </w:r>
    </w:p>
    <w:p w:rsidR="00A01761" w:rsidRDefault="00A01761" w:rsidP="004A36C3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4A36C3">
      <w:pPr>
        <w:pStyle w:val="NoSpacing"/>
        <w:jc w:val="center"/>
        <w:rPr>
          <w:rFonts w:ascii="Times New Roman" w:hAnsi="Times New Roman"/>
          <w:b/>
          <w:bCs/>
          <w:iCs/>
          <w:color w:val="000000"/>
          <w:kern w:val="24"/>
          <w:sz w:val="28"/>
          <w:szCs w:val="28"/>
        </w:rPr>
      </w:pPr>
      <w:r w:rsidRPr="003D6FF4">
        <w:rPr>
          <w:rFonts w:ascii="Times New Roman" w:hAnsi="Times New Roman"/>
          <w:b/>
          <w:bCs/>
          <w:iCs/>
          <w:color w:val="000000"/>
          <w:kern w:val="24"/>
          <w:sz w:val="28"/>
          <w:szCs w:val="28"/>
        </w:rPr>
        <w:t>Содружество этносов</w:t>
      </w:r>
    </w:p>
    <w:p w:rsidR="00A01761" w:rsidRPr="00E1009B" w:rsidRDefault="00A01761" w:rsidP="004A36C3">
      <w:pPr>
        <w:pStyle w:val="NoSpacing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01761" w:rsidRDefault="00A01761" w:rsidP="004A36C3">
      <w:pPr>
        <w:pStyle w:val="NoSpacing"/>
        <w:jc w:val="both"/>
        <w:rPr>
          <w:rFonts w:ascii="Times New Roman" w:hAnsi="Times New Roman"/>
          <w:sz w:val="24"/>
          <w:szCs w:val="24"/>
          <w:lang w:eastAsia="ru-RU"/>
        </w:rPr>
      </w:pPr>
      <w:r>
        <w:t xml:space="preserve">           </w:t>
      </w:r>
      <w:r w:rsidRPr="004A36C3">
        <w:rPr>
          <w:rFonts w:ascii="Times New Roman" w:hAnsi="Times New Roman"/>
          <w:sz w:val="24"/>
          <w:szCs w:val="24"/>
          <w:lang w:eastAsia="ru-RU"/>
        </w:rPr>
        <w:t>Региональная культура развивается, питаясь из двух источников: внутреннего саморазвития национальных культур и взаимовлияния, взаимодействия, взаимопроникновения, но не слияния разных культур, а их творческого взаимозаимствования. Народные традиции, будучи значимыми элементами региональной культуры, представляют возможность освоения культурного пространства региона; они позволяют знакомиться не только с образом жизни представителей разных народов, населяющих регион, но также раскрыть яркую самобытность сущностное сходство. соседствующих культур, их внутренне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A01761" w:rsidRPr="00E1009B" w:rsidRDefault="00A01761" w:rsidP="004A36C3">
      <w:pPr>
        <w:pStyle w:val="NoSpacing"/>
        <w:jc w:val="both"/>
        <w:rPr>
          <w:rFonts w:ascii="Times New Roman" w:hAnsi="Times New Roman"/>
          <w:b/>
          <w:color w:val="0BD0D9"/>
          <w:sz w:val="24"/>
          <w:szCs w:val="24"/>
          <w:lang w:eastAsia="ru-RU"/>
        </w:rPr>
      </w:pPr>
      <w:r w:rsidRPr="004A36C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1009B">
        <w:rPr>
          <w:rFonts w:ascii="Times New Roman" w:hAnsi="Times New Roman"/>
          <w:b/>
          <w:sz w:val="24"/>
          <w:szCs w:val="24"/>
          <w:lang w:eastAsia="ru-RU"/>
        </w:rPr>
        <w:t>Задачи направления:</w:t>
      </w:r>
    </w:p>
    <w:p w:rsidR="00A01761" w:rsidRPr="004A36C3" w:rsidRDefault="00A01761" w:rsidP="00E1009B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BD0D9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Pr="004A36C3">
        <w:rPr>
          <w:rFonts w:ascii="Times New Roman" w:hAnsi="Times New Roman"/>
          <w:sz w:val="24"/>
          <w:szCs w:val="24"/>
          <w:lang w:eastAsia="ru-RU"/>
        </w:rPr>
        <w:t>редствами народоведения приобщать детей к общечеловеческим ценностям (к нравственным, моральным, этическим правилам и нормам, эстетическим чувствам и отношениям), объединяющим всех людей Земли, страны, региона.</w:t>
      </w:r>
    </w:p>
    <w:p w:rsidR="00A01761" w:rsidRPr="004A36C3" w:rsidRDefault="00A01761" w:rsidP="00E1009B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BD0D9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Pr="004A36C3">
        <w:rPr>
          <w:rFonts w:ascii="Times New Roman" w:hAnsi="Times New Roman"/>
          <w:sz w:val="24"/>
          <w:szCs w:val="24"/>
          <w:lang w:eastAsia="ru-RU"/>
        </w:rPr>
        <w:t>оздавать благоприятные  условия в дошкольном образовательном учреждении для одновременного восприятия детьми общечеловеческих ценностей и культур нескольких народов, сосуществующих продолжительное время в едином культурном пространстве  региона, формируя в них чувство эмпатии, приятия и толерантности (терпимости) к общности и разности культур, понимание равнозначности и равноправия существования их в современном мире.</w:t>
      </w:r>
    </w:p>
    <w:p w:rsidR="00A01761" w:rsidRDefault="00A01761" w:rsidP="00E1009B">
      <w:pPr>
        <w:pStyle w:val="NoSpacing"/>
        <w:jc w:val="center"/>
        <w:rPr>
          <w:rFonts w:ascii="Times New Roman" w:hAnsi="Times New Roman"/>
          <w:b/>
          <w:color w:val="000000"/>
          <w:kern w:val="24"/>
          <w:sz w:val="28"/>
          <w:szCs w:val="28"/>
        </w:rPr>
      </w:pPr>
    </w:p>
    <w:p w:rsidR="00A01761" w:rsidRDefault="00A01761" w:rsidP="00E1009B">
      <w:pPr>
        <w:pStyle w:val="NoSpacing"/>
        <w:jc w:val="center"/>
        <w:rPr>
          <w:rFonts w:ascii="Times New Roman" w:hAnsi="Times New Roman"/>
          <w:b/>
          <w:color w:val="000000"/>
          <w:kern w:val="24"/>
          <w:sz w:val="28"/>
          <w:szCs w:val="28"/>
        </w:rPr>
      </w:pPr>
      <w:r w:rsidRPr="00E1009B">
        <w:rPr>
          <w:rFonts w:ascii="Times New Roman" w:hAnsi="Times New Roman"/>
          <w:b/>
          <w:color w:val="000000"/>
          <w:kern w:val="24"/>
          <w:sz w:val="28"/>
          <w:szCs w:val="28"/>
        </w:rPr>
        <w:t>Поликультурное воспитание детей в ДОУ осуществляется в трех направлениях:</w:t>
      </w:r>
    </w:p>
    <w:p w:rsidR="00A01761" w:rsidRPr="00E1009B" w:rsidRDefault="00A01761" w:rsidP="00E1009B">
      <w:pPr>
        <w:pStyle w:val="NoSpacing"/>
        <w:ind w:left="720"/>
        <w:rPr>
          <w:rFonts w:ascii="Times New Roman" w:hAnsi="Times New Roman"/>
          <w:sz w:val="24"/>
          <w:szCs w:val="24"/>
          <w:lang w:eastAsia="ru-RU"/>
        </w:rPr>
      </w:pPr>
    </w:p>
    <w:p w:rsidR="00A01761" w:rsidRPr="00E1009B" w:rsidRDefault="00A01761" w:rsidP="00E1009B">
      <w:pPr>
        <w:pStyle w:val="NoSpacing"/>
        <w:numPr>
          <w:ilvl w:val="0"/>
          <w:numId w:val="26"/>
        </w:numPr>
        <w:rPr>
          <w:rFonts w:ascii="Times New Roman" w:hAnsi="Times New Roman"/>
          <w:sz w:val="24"/>
          <w:szCs w:val="24"/>
          <w:lang w:eastAsia="ru-RU"/>
        </w:rPr>
      </w:pPr>
      <w:r w:rsidRPr="00E1009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Информационное насыщение  </w:t>
      </w:r>
      <w:r w:rsidRPr="00E1009B">
        <w:rPr>
          <w:rFonts w:ascii="Times New Roman" w:hAnsi="Times New Roman"/>
          <w:sz w:val="24"/>
          <w:szCs w:val="24"/>
          <w:lang w:eastAsia="ru-RU"/>
        </w:rPr>
        <w:t>(сообщение знаний о традициях, обычаях народов Сибири, специфике их культуры и ценностей)</w:t>
      </w:r>
    </w:p>
    <w:p w:rsidR="00A01761" w:rsidRDefault="00A01761" w:rsidP="00E1009B">
      <w:pPr>
        <w:pStyle w:val="NoSpacing"/>
        <w:numPr>
          <w:ilvl w:val="0"/>
          <w:numId w:val="26"/>
        </w:numPr>
        <w:rPr>
          <w:rFonts w:ascii="Times New Roman" w:hAnsi="Times New Roman"/>
          <w:sz w:val="24"/>
          <w:szCs w:val="24"/>
          <w:lang w:eastAsia="ru-RU"/>
        </w:rPr>
      </w:pPr>
      <w:r w:rsidRPr="00E1009B">
        <w:rPr>
          <w:rFonts w:ascii="Times New Roman" w:hAnsi="Times New Roman"/>
          <w:b/>
          <w:sz w:val="24"/>
          <w:szCs w:val="24"/>
          <w:lang w:eastAsia="ru-RU"/>
        </w:rPr>
        <w:t>Эмоциональное воздействие</w:t>
      </w:r>
      <w:r w:rsidRPr="00E1009B">
        <w:rPr>
          <w:rFonts w:ascii="Times New Roman" w:hAnsi="Times New Roman"/>
          <w:sz w:val="24"/>
          <w:szCs w:val="24"/>
          <w:lang w:eastAsia="ru-RU"/>
        </w:rPr>
        <w:t xml:space="preserve"> (в процессе реализации первого направления «информационного насыщения» важно вызвать отклик в душе ребенка, «расшевелить» его чувства)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A01761" w:rsidRPr="00E1009B" w:rsidRDefault="00A01761" w:rsidP="00E1009B">
      <w:pPr>
        <w:pStyle w:val="NoSpacing"/>
        <w:numPr>
          <w:ilvl w:val="0"/>
          <w:numId w:val="26"/>
        </w:numPr>
        <w:rPr>
          <w:rFonts w:ascii="Times New Roman" w:hAnsi="Times New Roman"/>
          <w:sz w:val="24"/>
          <w:szCs w:val="24"/>
          <w:lang w:eastAsia="ru-RU"/>
        </w:rPr>
      </w:pPr>
      <w:r w:rsidRPr="00E1009B">
        <w:rPr>
          <w:rFonts w:ascii="Times New Roman" w:hAnsi="Times New Roman"/>
          <w:b/>
          <w:sz w:val="24"/>
          <w:szCs w:val="24"/>
          <w:lang w:eastAsia="ru-RU"/>
        </w:rPr>
        <w:t>Поведенческие нормы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E1009B">
        <w:rPr>
          <w:rFonts w:ascii="Times New Roman" w:hAnsi="Times New Roman"/>
          <w:sz w:val="24"/>
          <w:szCs w:val="24"/>
          <w:lang w:eastAsia="ru-RU"/>
        </w:rPr>
        <w:t>знания, полученные ребенком о нормах взаимоотношений  между народами, правилах этикета, должны быть обязательно закреплены в его собственном поведении)</w:t>
      </w:r>
    </w:p>
    <w:p w:rsidR="00A01761" w:rsidRDefault="00A01761" w:rsidP="00E1009B">
      <w:pPr>
        <w:pStyle w:val="NoSpacing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01761" w:rsidRDefault="00A01761" w:rsidP="00E1009B">
      <w:pPr>
        <w:pStyle w:val="NoSpacing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01761" w:rsidRDefault="00A01761" w:rsidP="00E1009B">
      <w:pPr>
        <w:pStyle w:val="NoSpacing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01761" w:rsidRDefault="00A01761" w:rsidP="00E1009B">
      <w:pPr>
        <w:pStyle w:val="NoSpacing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01761" w:rsidRDefault="00A01761" w:rsidP="00E1009B">
      <w:pPr>
        <w:pStyle w:val="NoSpacing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01761" w:rsidRDefault="00A01761" w:rsidP="00E1009B">
      <w:pPr>
        <w:pStyle w:val="NoSpacing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01761" w:rsidRDefault="00A01761" w:rsidP="00E1009B">
      <w:pPr>
        <w:pStyle w:val="NoSpacing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366BE">
        <w:rPr>
          <w:rFonts w:ascii="Times New Roman" w:hAnsi="Times New Roman"/>
          <w:b/>
          <w:color w:val="000000"/>
          <w:sz w:val="28"/>
          <w:szCs w:val="28"/>
        </w:rPr>
        <w:t>Для реализации этих трех направлений в поликультурном воспитании детей дошкольного возраста используются разнообразные средства:</w:t>
      </w:r>
    </w:p>
    <w:p w:rsidR="00A01761" w:rsidRDefault="00A01761" w:rsidP="00E1009B">
      <w:pPr>
        <w:pStyle w:val="NoSpacing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устное народное творчество;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художественная литература;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игра, народная игрушка и национальная кукла;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декоративно-прикладное искусство, живопись;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музыка;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этнические мини-музеи;</w:t>
      </w:r>
    </w:p>
    <w:p w:rsidR="00A01761" w:rsidRDefault="00A01761" w:rsidP="00B366BE">
      <w:pPr>
        <w:pStyle w:val="NoSpacing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 xml:space="preserve">         Изучение традиций быта  народов Сибири позволяет естественно сочетать обучение и воспитание. Знакомство детей с национальными традициями народов начинается со сбора и изучения краеведческого материала</w:t>
      </w:r>
      <w:r w:rsidRPr="00B366BE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A01761" w:rsidRDefault="00A01761" w:rsidP="00B366BE">
      <w:pPr>
        <w:pStyle w:val="NoSpacing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01761" w:rsidRPr="00B366BE" w:rsidRDefault="00A01761" w:rsidP="00B366BE">
      <w:pPr>
        <w:pStyle w:val="NoSpacing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366BE">
        <w:rPr>
          <w:rFonts w:ascii="Times New Roman" w:hAnsi="Times New Roman"/>
          <w:b/>
          <w:color w:val="000000"/>
          <w:sz w:val="28"/>
          <w:szCs w:val="28"/>
        </w:rPr>
        <w:t>Для реализации задач этнокультурного образования в ДОУ были созданы специальные условия: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наличие помещения «Горница» и фондовых предметов для показа;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наличие композиции «Куклы в национальных одеждах»;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наличие координатора центра - специалист с высшим педагогическим образованием;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связь с педагогами дошкольных учреждений  и сетевое партнерство;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соответствие помещений для занятий, мебели и оборудования санитарным нормам и правилам для возрастных особенностей  дошкольников;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наличие программы, соответствующей возрастным особенностям;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в соответствии с требованиями психогигиены смена деятельности (динамическая гимнастика, подвижные игры и т.д.)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разнообразие форм и методов работы;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наличие наглядного дидактического материала, костюмов, атрибутов и соответствие их современным требованиям;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ориентация на индивидуальные особенности детей;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наличие технических средств обучения (телевизор,DVD плеер, магнитофон)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расписание занятий по программе соответствует всем санитарно-гигиеническим нормам;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педагогическая работа по программе осуществляется в тесном сотрудничестве с узкими специалистами;</w:t>
      </w:r>
    </w:p>
    <w:p w:rsidR="00A01761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обучение и воспитание детей по программе осуществляется с учетом индивидуальных особенностей развития каждого ребенка;</w:t>
      </w:r>
    </w:p>
    <w:p w:rsidR="00A01761" w:rsidRDefault="00A01761" w:rsidP="00B366BE">
      <w:pPr>
        <w:pStyle w:val="NoSpacing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ind w:left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Методическое обеспечение</w:t>
      </w:r>
    </w:p>
    <w:p w:rsidR="00A01761" w:rsidRDefault="00A01761" w:rsidP="00B366BE">
      <w:pPr>
        <w:pStyle w:val="NoSpacing"/>
        <w:rPr>
          <w:rFonts w:ascii="Times New Roman" w:hAnsi="Times New Roman"/>
          <w:b/>
          <w:color w:val="000000"/>
          <w:sz w:val="24"/>
          <w:szCs w:val="24"/>
        </w:rPr>
      </w:pPr>
    </w:p>
    <w:p w:rsidR="00A01761" w:rsidRPr="00B366BE" w:rsidRDefault="00A01761" w:rsidP="00B366BE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Цель: </w:t>
      </w:r>
      <w:r>
        <w:rPr>
          <w:rFonts w:ascii="Times New Roman" w:hAnsi="Times New Roman"/>
          <w:color w:val="000000"/>
          <w:sz w:val="24"/>
          <w:szCs w:val="24"/>
        </w:rPr>
        <w:t>повышение компетенции педагогов, родителей и воспитанников при реализации программы по поликультурному и этнокультурному образованию.</w:t>
      </w:r>
    </w:p>
    <w:p w:rsidR="00A01761" w:rsidRPr="00B366BE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 xml:space="preserve">   Реализация разделов программы осуществляется различными подходами, организационными формами, сочетанием традиционных и инновационных методов и приемов.</w:t>
      </w:r>
    </w:p>
    <w:p w:rsidR="00A01761" w:rsidRPr="00B366BE" w:rsidRDefault="00A01761" w:rsidP="00B366BE">
      <w:pPr>
        <w:pStyle w:val="NoSpacing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М</w:t>
      </w:r>
      <w:r w:rsidRPr="00B366BE">
        <w:rPr>
          <w:rFonts w:ascii="Times New Roman" w:hAnsi="Times New Roman"/>
          <w:b/>
          <w:color w:val="000000"/>
          <w:sz w:val="24"/>
          <w:szCs w:val="24"/>
        </w:rPr>
        <w:t>етодический кабинет: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организация консультаций, семинаров, педагогических советов, методического объединения для реализации программы деятельности ДОУ  по поликультурному и этнокультурному образованию;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выставка дидактических материалов для организации работы с детьми по поликультурному и этнокультурному  направлению;</w:t>
      </w:r>
    </w:p>
    <w:p w:rsidR="00A01761" w:rsidRPr="00B366BE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 xml:space="preserve">наглядная стендовая информация для педагогов </w:t>
      </w:r>
    </w:p>
    <w:p w:rsidR="00A01761" w:rsidRDefault="00A01761" w:rsidP="00B366BE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B366BE">
        <w:rPr>
          <w:rFonts w:ascii="Times New Roman" w:hAnsi="Times New Roman"/>
          <w:color w:val="000000"/>
          <w:sz w:val="24"/>
          <w:szCs w:val="24"/>
        </w:rPr>
        <w:t>повышение профессионального уровня педагогов.</w:t>
      </w: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shape id="_x0000_s1027" type="#_x0000_t75" style="position:absolute;left:0;text-align:left;margin-left:98.85pt;margin-top:374.25pt;width:347.05pt;height:308.65pt;z-index:25165516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">
            <v:imagedata r:id="rId8" o:title=""/>
            <o:lock v:ext="edit" aspectratio="f"/>
            <w10:wrap type="square" side="left"/>
          </v:shape>
        </w:pict>
      </w:r>
      <w:r>
        <w:rPr>
          <w:noProof/>
          <w:lang w:eastAsia="ru-RU"/>
        </w:rPr>
        <w:pict>
          <v:shape id="Рисунок 1" o:spid="_x0000_s1028" type="#_x0000_t75" style="position:absolute;left:0;text-align:left;margin-left:.45pt;margin-top:-.35pt;width:273pt;height:378pt;z-index:251654144;visibility:visible">
            <v:imagedata r:id="rId9" o:title=""/>
            <w10:wrap type="square" side="left"/>
          </v:shape>
        </w:pict>
      </w:r>
      <w:r>
        <w:rPr>
          <w:noProof/>
          <w:lang w:eastAsia="ru-RU"/>
        </w:rPr>
        <w:pict>
          <v:shape id="Рисунок 2" o:spid="_x0000_s1029" type="#_x0000_t75" style="position:absolute;left:0;text-align:left;margin-left:238.45pt;margin-top:7.65pt;width:4in;height:389pt;z-index:251653120;visibility:visible">
            <v:imagedata r:id="rId10" o:title=""/>
            <w10:wrap type="square" side="right"/>
          </v:shape>
        </w:pict>
      </w: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Default="00A01761" w:rsidP="00B366BE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761" w:rsidRPr="005B0B16" w:rsidRDefault="00A01761" w:rsidP="005B0B16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  <w:r w:rsidRPr="005B0B16">
        <w:rPr>
          <w:rFonts w:ascii="Times New Roman" w:hAnsi="Times New Roman"/>
          <w:b/>
          <w:color w:val="000000"/>
          <w:sz w:val="28"/>
          <w:szCs w:val="28"/>
        </w:rPr>
        <w:t>Материально- техническое обеспечение</w:t>
      </w:r>
      <w:r w:rsidRPr="005B0B16">
        <w:rPr>
          <w:rFonts w:ascii="Times New Roman" w:hAnsi="Times New Roman"/>
          <w:color w:val="000000"/>
          <w:sz w:val="24"/>
          <w:szCs w:val="24"/>
        </w:rPr>
        <w:t>:</w:t>
      </w:r>
    </w:p>
    <w:p w:rsidR="00A01761" w:rsidRPr="005B0B16" w:rsidRDefault="00A01761" w:rsidP="005B0B16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  <w:r w:rsidRPr="005B0B16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5B0B16">
        <w:rPr>
          <w:rFonts w:ascii="Times New Roman" w:hAnsi="Times New Roman"/>
          <w:b/>
          <w:color w:val="000000"/>
          <w:sz w:val="24"/>
          <w:szCs w:val="24"/>
        </w:rPr>
        <w:t>Цель</w:t>
      </w:r>
      <w:r w:rsidRPr="005B0B16">
        <w:rPr>
          <w:rFonts w:ascii="Times New Roman" w:hAnsi="Times New Roman"/>
          <w:color w:val="000000"/>
          <w:sz w:val="24"/>
          <w:szCs w:val="24"/>
        </w:rPr>
        <w:t>: создание условий для реализации поликультурного и этнокультурного образования в ДОУ.</w:t>
      </w:r>
    </w:p>
    <w:p w:rsidR="00A01761" w:rsidRPr="005B0B16" w:rsidRDefault="00A01761" w:rsidP="005B0B16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  <w:r w:rsidRPr="005B0B16">
        <w:rPr>
          <w:rFonts w:ascii="Times New Roman" w:hAnsi="Times New Roman"/>
          <w:color w:val="000000"/>
          <w:sz w:val="24"/>
          <w:szCs w:val="24"/>
        </w:rPr>
        <w:t>-помещение «Горница»;</w:t>
      </w:r>
    </w:p>
    <w:p w:rsidR="00A01761" w:rsidRPr="005B0B16" w:rsidRDefault="00A01761" w:rsidP="005B0B16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  <w:r w:rsidRPr="005B0B16">
        <w:rPr>
          <w:rFonts w:ascii="Times New Roman" w:hAnsi="Times New Roman"/>
          <w:color w:val="000000"/>
          <w:sz w:val="24"/>
          <w:szCs w:val="24"/>
        </w:rPr>
        <w:t>-композиция  «Куклы в национальных одеждах»;</w:t>
      </w:r>
    </w:p>
    <w:p w:rsidR="00A01761" w:rsidRPr="005B0B16" w:rsidRDefault="00A01761" w:rsidP="005B0B16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  <w:r w:rsidRPr="005B0B16">
        <w:rPr>
          <w:rFonts w:ascii="Times New Roman" w:hAnsi="Times New Roman"/>
          <w:color w:val="000000"/>
          <w:sz w:val="24"/>
          <w:szCs w:val="24"/>
        </w:rPr>
        <w:t>-макеты поселений этнических групп;</w:t>
      </w:r>
    </w:p>
    <w:p w:rsidR="00A01761" w:rsidRDefault="00A01761" w:rsidP="005B0B16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shape id="Рисунок 4" o:spid="_x0000_s1030" type="#_x0000_t75" style="position:absolute;left:0;text-align:left;margin-left:259.45pt;margin-top:27.75pt;width:275pt;height:276pt;z-index:251657216;visibility:visible">
            <v:imagedata r:id="rId11" o:title=""/>
            <w10:wrap type="square" side="right"/>
          </v:shape>
        </w:pict>
      </w:r>
      <w:r w:rsidRPr="005B0B16">
        <w:rPr>
          <w:rFonts w:ascii="Times New Roman" w:hAnsi="Times New Roman"/>
          <w:color w:val="000000"/>
          <w:sz w:val="24"/>
          <w:szCs w:val="24"/>
        </w:rPr>
        <w:t>-мини-уголки поселений в группах;</w:t>
      </w:r>
    </w:p>
    <w:p w:rsidR="00A01761" w:rsidRDefault="00A01761" w:rsidP="005B0B16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shape id="Рисунок 3" o:spid="_x0000_s1031" type="#_x0000_t75" style="position:absolute;left:0;text-align:left;margin-left:-21.55pt;margin-top:13.95pt;width:281pt;height:276pt;z-index:251656192;visibility:visible">
            <v:imagedata r:id="rId12" o:title=""/>
            <w10:wrap type="square" side="left"/>
          </v:shape>
        </w:pict>
      </w:r>
    </w:p>
    <w:p w:rsidR="00A01761" w:rsidRDefault="00A01761" w:rsidP="005B0B16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shape id="Рисунок 7" o:spid="_x0000_s1032" type="#_x0000_t75" style="position:absolute;left:0;text-align:left;margin-left:259.45pt;margin-top:305.15pt;width:269pt;height:282pt;z-index:251659264;visibility:visible">
            <v:imagedata r:id="rId13" o:title=""/>
            <w10:wrap type="square" side="right"/>
          </v:shape>
        </w:pict>
      </w:r>
    </w:p>
    <w:p w:rsidR="00A01761" w:rsidRPr="005B0B16" w:rsidRDefault="00A01761" w:rsidP="005B0B16">
      <w:r>
        <w:rPr>
          <w:noProof/>
          <w:lang w:eastAsia="ru-RU"/>
        </w:rPr>
        <w:pict>
          <v:shape id="Рисунок 5" o:spid="_x0000_s1033" type="#_x0000_t75" style="position:absolute;margin-left:-32.55pt;margin-top:6.2pt;width:292pt;height:291pt;z-index:251658240;visibility:visible">
            <v:imagedata r:id="rId14" o:title=""/>
            <w10:wrap type="square" side="left"/>
          </v:shape>
        </w:pict>
      </w:r>
    </w:p>
    <w:p w:rsidR="00A01761" w:rsidRPr="00110379" w:rsidRDefault="00A01761" w:rsidP="00110379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110379">
        <w:rPr>
          <w:rFonts w:ascii="Times New Roman" w:hAnsi="Times New Roman"/>
          <w:b/>
          <w:sz w:val="28"/>
          <w:szCs w:val="28"/>
        </w:rPr>
        <w:t>Кадровое обеспечение:</w:t>
      </w:r>
    </w:p>
    <w:p w:rsidR="00A01761" w:rsidRPr="00110379" w:rsidRDefault="00A01761" w:rsidP="00110379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110379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10379">
        <w:rPr>
          <w:rFonts w:ascii="Times New Roman" w:hAnsi="Times New Roman"/>
          <w:b/>
          <w:sz w:val="24"/>
          <w:szCs w:val="24"/>
        </w:rPr>
        <w:t>Цель:</w:t>
      </w:r>
      <w:r w:rsidRPr="00110379">
        <w:rPr>
          <w:rFonts w:ascii="Times New Roman" w:hAnsi="Times New Roman"/>
          <w:sz w:val="24"/>
          <w:szCs w:val="24"/>
        </w:rPr>
        <w:t xml:space="preserve"> подбор и формирование квалифицированного педагогического состава для реализации программы  по поликультурному и этнокультурному образованию.</w:t>
      </w:r>
    </w:p>
    <w:p w:rsidR="00A01761" w:rsidRPr="00110379" w:rsidRDefault="00A01761" w:rsidP="00110379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110379">
        <w:rPr>
          <w:rFonts w:ascii="Times New Roman" w:hAnsi="Times New Roman"/>
          <w:sz w:val="24"/>
          <w:szCs w:val="24"/>
        </w:rPr>
        <w:t>Научный консультант.</w:t>
      </w:r>
    </w:p>
    <w:p w:rsidR="00A01761" w:rsidRPr="00110379" w:rsidRDefault="00A01761" w:rsidP="00110379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110379">
        <w:rPr>
          <w:rFonts w:ascii="Times New Roman" w:hAnsi="Times New Roman"/>
          <w:sz w:val="24"/>
          <w:szCs w:val="24"/>
        </w:rPr>
        <w:t>Старший воспитатель (координатор центра по поликультурному и этнокультурному образованию).</w:t>
      </w:r>
    </w:p>
    <w:p w:rsidR="00A01761" w:rsidRPr="00110379" w:rsidRDefault="00A01761" w:rsidP="00110379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110379">
        <w:rPr>
          <w:rFonts w:ascii="Times New Roman" w:hAnsi="Times New Roman"/>
          <w:sz w:val="24"/>
          <w:szCs w:val="24"/>
        </w:rPr>
        <w:t>Воспитатели.</w:t>
      </w:r>
    </w:p>
    <w:p w:rsidR="00A01761" w:rsidRPr="00110379" w:rsidRDefault="00A01761" w:rsidP="00110379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110379">
        <w:rPr>
          <w:rFonts w:ascii="Times New Roman" w:hAnsi="Times New Roman"/>
          <w:sz w:val="24"/>
          <w:szCs w:val="24"/>
        </w:rPr>
        <w:t>Специалисты (музыкальные руководители, инструктор по физической культуре, педагог - психолог).</w:t>
      </w:r>
    </w:p>
    <w:p w:rsidR="00A01761" w:rsidRPr="00110379" w:rsidRDefault="00A01761" w:rsidP="00110379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8" o:spid="_x0000_s1034" type="#_x0000_t75" style="position:absolute;left:0;text-align:left;margin-left:-5.55pt;margin-top:170pt;width:281pt;height:252pt;z-index:251660288;visibility:visible;mso-position-vertical-relative:page">
            <v:imagedata r:id="rId15" o:title=""/>
            <w10:wrap type="square" side="left" anchory="page"/>
          </v:shape>
        </w:pict>
      </w:r>
    </w:p>
    <w:p w:rsidR="00A01761" w:rsidRPr="00110379" w:rsidRDefault="00A01761" w:rsidP="00110379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A01761" w:rsidRDefault="00A01761" w:rsidP="00110379">
      <w:pPr>
        <w:pStyle w:val="NoSpacing"/>
      </w:pPr>
      <w:r>
        <w:rPr>
          <w:noProof/>
          <w:lang w:eastAsia="ru-RU"/>
        </w:rPr>
        <w:pict>
          <v:shape id="Рисунок 9" o:spid="_x0000_s1035" type="#_x0000_t75" style="position:absolute;margin-left:-26pt;margin-top:108.1pt;width:268pt;height:274pt;z-index:251661312;visibility:visible">
            <v:imagedata r:id="rId16" o:title=""/>
            <w10:wrap type="square" side="right"/>
          </v:shape>
        </w:pict>
      </w:r>
    </w:p>
    <w:p w:rsidR="00A01761" w:rsidRPr="00110379" w:rsidRDefault="00A01761" w:rsidP="00110379"/>
    <w:p w:rsidR="00A01761" w:rsidRPr="00110379" w:rsidRDefault="00A01761" w:rsidP="00110379"/>
    <w:p w:rsidR="00A01761" w:rsidRDefault="00A01761" w:rsidP="00110379"/>
    <w:p w:rsidR="00A01761" w:rsidRPr="00BD6A96" w:rsidRDefault="00A01761" w:rsidP="00BD6A96">
      <w:r>
        <w:rPr>
          <w:noProof/>
          <w:lang w:eastAsia="ru-RU"/>
        </w:rPr>
        <w:pict>
          <v:shape id="Рисунок 11" o:spid="_x0000_s1036" type="#_x0000_t75" style="position:absolute;margin-left:-10.55pt;margin-top:241.35pt;width:305pt;height:235pt;z-index:251662336;visibility:visible">
            <v:imagedata r:id="rId17" o:title=""/>
            <w10:wrap type="square" side="left"/>
          </v:shape>
        </w:pict>
      </w:r>
    </w:p>
    <w:p w:rsidR="00A01761" w:rsidRPr="00BD6A96" w:rsidRDefault="00A01761" w:rsidP="00BD6A96">
      <w:pPr>
        <w:tabs>
          <w:tab w:val="left" w:pos="940"/>
        </w:tabs>
      </w:pPr>
      <w:r>
        <w:tab/>
      </w:r>
    </w:p>
    <w:p w:rsidR="00A01761" w:rsidRPr="00BD6A96" w:rsidRDefault="00A01761" w:rsidP="00BD6A96"/>
    <w:p w:rsidR="00A01761" w:rsidRPr="00BD6A96" w:rsidRDefault="00A01761" w:rsidP="00BD6A96"/>
    <w:p w:rsidR="00A01761" w:rsidRPr="00BD6A96" w:rsidRDefault="00A01761" w:rsidP="00BD6A96"/>
    <w:p w:rsidR="00A01761" w:rsidRPr="00BD6A96" w:rsidRDefault="00A01761" w:rsidP="00BD6A96"/>
    <w:p w:rsidR="00A01761" w:rsidRPr="00BD6A96" w:rsidRDefault="00A01761" w:rsidP="00BD6A96"/>
    <w:p w:rsidR="00A01761" w:rsidRPr="00BD6A96" w:rsidRDefault="00A01761" w:rsidP="00BD6A96"/>
    <w:p w:rsidR="00A01761" w:rsidRPr="004E39F7" w:rsidRDefault="00A01761" w:rsidP="004E39F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4E39F7">
        <w:rPr>
          <w:rFonts w:ascii="Times New Roman" w:hAnsi="Times New Roman"/>
          <w:b/>
          <w:sz w:val="28"/>
          <w:szCs w:val="28"/>
        </w:rPr>
        <w:t>Сетевое взаимодействие и осуществление взаимодействия детского сада с социумом</w:t>
      </w:r>
    </w:p>
    <w:p w:rsidR="00A01761" w:rsidRPr="004E39F7" w:rsidRDefault="00A01761" w:rsidP="004E39F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4E39F7">
        <w:rPr>
          <w:rFonts w:ascii="Times New Roman" w:hAnsi="Times New Roman"/>
          <w:sz w:val="24"/>
          <w:szCs w:val="24"/>
        </w:rPr>
        <w:t xml:space="preserve">      Одним из важных аспектов приобщения ребёнка к миру общечеловеческих ценностей является та сфера действительности, которая связана с формированием знаний о семье, родословной, родном городе. Начальным этапом в работе коллектива стало изучение традиций и укладов семьи каждого приходящего в детский сад ребенка. Мир каждой семьи удивителен, его жизнь протекает внутри своей культуры. В результате большинство детей, примерно с четырех лет начинает осознавать свою национальную принадлежность, ориентируясь на национальность родителей и язык семейного общения. Поэтому, мы начали знакомить детей всех национальностей с разнообразием жизненного уклада, что способствовало воспитанию толерантности, любознательности, а также развитию различных форм сотрудничества.</w:t>
      </w:r>
    </w:p>
    <w:p w:rsidR="00A01761" w:rsidRPr="004E39F7" w:rsidRDefault="00A01761" w:rsidP="004E39F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4E39F7">
        <w:rPr>
          <w:rFonts w:ascii="Times New Roman" w:hAnsi="Times New Roman"/>
          <w:sz w:val="24"/>
          <w:szCs w:val="24"/>
        </w:rPr>
        <w:t xml:space="preserve">      Динамика в развитии ребенка, </w:t>
      </w:r>
      <w:r w:rsidRPr="0004447C">
        <w:rPr>
          <w:rFonts w:ascii="Times New Roman" w:hAnsi="Times New Roman"/>
          <w:b/>
          <w:sz w:val="24"/>
          <w:szCs w:val="24"/>
        </w:rPr>
        <w:t>формирование</w:t>
      </w:r>
      <w:r w:rsidRPr="004E39F7">
        <w:rPr>
          <w:rFonts w:ascii="Times New Roman" w:hAnsi="Times New Roman"/>
          <w:sz w:val="24"/>
          <w:szCs w:val="24"/>
        </w:rPr>
        <w:t xml:space="preserve"> у него этнокультурных компетентностей не может протекать только в какой-то одной среде (только в ДОУ, или только в социуме). Опыт показывает, что только объединив усилия педагогов, родителей, специалистов разных организаций, занимающихся вопросами воспитания и образования детей, создав единое информационное поле можно достичь максимальных результатов в работе. Все звенья сетевой цепочки объединены едиными образовательными и воспитательными задачами по формированию у детей не только этнокультурной компетентности, но и деятельностной (технологической), информационной, социально- коммуникативной, здоровьесберегающей.</w:t>
      </w:r>
    </w:p>
    <w:p w:rsidR="00A01761" w:rsidRPr="004E39F7" w:rsidRDefault="00A01761" w:rsidP="004E39F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A01761" w:rsidRPr="004E39F7" w:rsidRDefault="00A01761" w:rsidP="004E39F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A01761" w:rsidRDefault="00A01761" w:rsidP="004E39F7">
      <w:pPr>
        <w:pStyle w:val="NoSpacing"/>
        <w:rPr>
          <w:rFonts w:ascii="Times New Roman" w:hAnsi="Times New Roman"/>
          <w:sz w:val="24"/>
          <w:szCs w:val="24"/>
        </w:rPr>
      </w:pPr>
      <w:r w:rsidRPr="004E39F7">
        <w:rPr>
          <w:rFonts w:ascii="Times New Roman" w:hAnsi="Times New Roman"/>
          <w:b/>
          <w:sz w:val="28"/>
          <w:szCs w:val="28"/>
        </w:rPr>
        <w:t>Программа работы по этнокультурному и поликультурному воспитанию ведется</w:t>
      </w:r>
      <w:r w:rsidRPr="004E39F7">
        <w:rPr>
          <w:rFonts w:ascii="Times New Roman" w:hAnsi="Times New Roman"/>
          <w:sz w:val="24"/>
          <w:szCs w:val="24"/>
        </w:rPr>
        <w:t xml:space="preserve"> планово, но с учетом текущих изменений. </w:t>
      </w:r>
    </w:p>
    <w:p w:rsidR="00A01761" w:rsidRPr="004E39F7" w:rsidRDefault="00A01761" w:rsidP="004E39F7">
      <w:pPr>
        <w:pStyle w:val="NoSpacing"/>
        <w:rPr>
          <w:rFonts w:ascii="Times New Roman" w:hAnsi="Times New Roman"/>
          <w:sz w:val="24"/>
          <w:szCs w:val="24"/>
        </w:rPr>
      </w:pPr>
      <w:r w:rsidRPr="004E39F7">
        <w:rPr>
          <w:rFonts w:ascii="Times New Roman" w:hAnsi="Times New Roman"/>
          <w:sz w:val="24"/>
          <w:szCs w:val="24"/>
        </w:rPr>
        <w:t>Есть  перспективы развития деятельности всех участников образовательного процесса по созданию в ДОУ образовательной среды, способствующей этнокультурному и поликультурному воспитанию:</w:t>
      </w:r>
      <w:r w:rsidRPr="004E39F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* м</w:t>
      </w:r>
      <w:r w:rsidRPr="004E39F7">
        <w:rPr>
          <w:rFonts w:ascii="Times New Roman" w:hAnsi="Times New Roman"/>
          <w:sz w:val="24"/>
          <w:szCs w:val="24"/>
        </w:rPr>
        <w:t xml:space="preserve">оделирование  образовательной среды как условия формирования этнокультурной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E39F7">
        <w:rPr>
          <w:rFonts w:ascii="Times New Roman" w:hAnsi="Times New Roman"/>
          <w:sz w:val="24"/>
          <w:szCs w:val="24"/>
        </w:rPr>
        <w:t>компетентности детей, педагогов, родителей.</w:t>
      </w:r>
      <w:r w:rsidRPr="004E39F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* п</w:t>
      </w:r>
      <w:r w:rsidRPr="004E39F7">
        <w:rPr>
          <w:rFonts w:ascii="Times New Roman" w:hAnsi="Times New Roman"/>
          <w:sz w:val="24"/>
          <w:szCs w:val="24"/>
        </w:rPr>
        <w:t>овышение профессионального мастерства педагогов на основе инновационного опыта.</w:t>
      </w:r>
      <w:r w:rsidRPr="004E39F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* р</w:t>
      </w:r>
      <w:r w:rsidRPr="004E39F7">
        <w:rPr>
          <w:rFonts w:ascii="Times New Roman" w:hAnsi="Times New Roman"/>
          <w:sz w:val="24"/>
          <w:szCs w:val="24"/>
        </w:rPr>
        <w:t>азработка и совершенствование методик и технологий, обеспечивающих качество образования в условиях этнокультурного образования.</w:t>
      </w:r>
      <w:r w:rsidRPr="004E39F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* и</w:t>
      </w:r>
      <w:r w:rsidRPr="004E39F7">
        <w:rPr>
          <w:rFonts w:ascii="Times New Roman" w:hAnsi="Times New Roman"/>
          <w:sz w:val="24"/>
          <w:szCs w:val="24"/>
        </w:rPr>
        <w:t>спользование вариативных форм организации этнокультурного процесса образования, обеспечивающих систематичность, последовательность и преемственность дошкольного и школьного этапов воспитания и обучения.</w:t>
      </w:r>
      <w:r w:rsidRPr="004E39F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* с</w:t>
      </w:r>
      <w:r w:rsidRPr="004E39F7">
        <w:rPr>
          <w:rFonts w:ascii="Times New Roman" w:hAnsi="Times New Roman"/>
          <w:sz w:val="24"/>
          <w:szCs w:val="24"/>
        </w:rPr>
        <w:t>овершенствование структуры управления инновационным процессом ДОУ.</w:t>
      </w:r>
      <w:r w:rsidRPr="004E39F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* р</w:t>
      </w:r>
      <w:r w:rsidRPr="004E39F7">
        <w:rPr>
          <w:rFonts w:ascii="Times New Roman" w:hAnsi="Times New Roman"/>
          <w:sz w:val="24"/>
          <w:szCs w:val="24"/>
        </w:rPr>
        <w:t>азвитие и расширение спектра партнерских взаимоотношений с объектами социума.</w:t>
      </w:r>
      <w:r w:rsidRPr="004E39F7">
        <w:rPr>
          <w:rFonts w:ascii="Times New Roman" w:hAnsi="Times New Roman"/>
          <w:sz w:val="24"/>
          <w:szCs w:val="24"/>
        </w:rPr>
        <w:br/>
      </w:r>
    </w:p>
    <w:p w:rsidR="00A01761" w:rsidRPr="004E39F7" w:rsidRDefault="00A01761" w:rsidP="004E39F7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4E39F7">
        <w:rPr>
          <w:rFonts w:ascii="Times New Roman" w:hAnsi="Times New Roman"/>
          <w:sz w:val="24"/>
          <w:szCs w:val="24"/>
        </w:rPr>
        <w:t>При всём благополучии в организации деятельности педагогов и специалистов по созданию этнокультурной и поликультурной образовательной среды в ДОУ у нас есть определённые трудности:</w:t>
      </w:r>
    </w:p>
    <w:p w:rsidR="00A01761" w:rsidRPr="004E39F7" w:rsidRDefault="00A01761" w:rsidP="004E39F7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4E39F7">
        <w:rPr>
          <w:rFonts w:ascii="Times New Roman" w:hAnsi="Times New Roman"/>
          <w:sz w:val="24"/>
          <w:szCs w:val="24"/>
        </w:rPr>
        <w:t>едостаточная сформированность компетентности в области этнокультурного и поликультурного воспитания и обучения у  молодых педагогов и родителей вновь поступивших детей в ДОУ;</w:t>
      </w:r>
    </w:p>
    <w:p w:rsidR="00A01761" w:rsidRPr="004E39F7" w:rsidRDefault="00A01761" w:rsidP="004E39F7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4E39F7">
        <w:rPr>
          <w:rFonts w:ascii="Times New Roman" w:hAnsi="Times New Roman"/>
          <w:sz w:val="24"/>
          <w:szCs w:val="24"/>
        </w:rPr>
        <w:t>есовершенство системы взаимодействия и специалистов социума в сети этнокультурного и поликультурного образовательного пространства города и области;</w:t>
      </w:r>
    </w:p>
    <w:p w:rsidR="00A01761" w:rsidRPr="004E39F7" w:rsidRDefault="00A01761" w:rsidP="004E39F7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4E39F7">
        <w:rPr>
          <w:rFonts w:ascii="Times New Roman" w:hAnsi="Times New Roman"/>
          <w:b/>
          <w:sz w:val="24"/>
          <w:szCs w:val="24"/>
        </w:rPr>
        <w:t>Пути решения этих трудностей:</w:t>
      </w:r>
    </w:p>
    <w:p w:rsidR="00A01761" w:rsidRPr="004E39F7" w:rsidRDefault="00A01761" w:rsidP="004E39F7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Pr="004E39F7">
        <w:rPr>
          <w:rFonts w:ascii="Times New Roman" w:hAnsi="Times New Roman"/>
          <w:sz w:val="24"/>
          <w:szCs w:val="24"/>
        </w:rPr>
        <w:t>ормирование компетентности в области этнокультурного и поликультурного воспитания и обучения у педагогов в ходе курсов повышения квалификации по данному направлению;</w:t>
      </w:r>
    </w:p>
    <w:p w:rsidR="00A01761" w:rsidRPr="004E39F7" w:rsidRDefault="00A01761" w:rsidP="004E39F7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4E39F7">
        <w:rPr>
          <w:rFonts w:ascii="Times New Roman" w:hAnsi="Times New Roman"/>
          <w:sz w:val="24"/>
          <w:szCs w:val="24"/>
        </w:rPr>
        <w:t>асширение сетевого взаимодействия по этнокультурному и поликультурному воспитанию детей в пространстве города, области; установление связи между центрами этнокультурного воспитания и обучения Томской области;</w:t>
      </w:r>
    </w:p>
    <w:p w:rsidR="00A01761" w:rsidRPr="004E39F7" w:rsidRDefault="00A01761" w:rsidP="004E39F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A01761" w:rsidRDefault="00A01761" w:rsidP="004E39F7">
      <w:pPr>
        <w:tabs>
          <w:tab w:val="left" w:pos="7700"/>
        </w:tabs>
        <w:jc w:val="both"/>
        <w:rPr>
          <w:sz w:val="24"/>
          <w:szCs w:val="24"/>
        </w:rPr>
      </w:pPr>
    </w:p>
    <w:p w:rsidR="00A01761" w:rsidRDefault="00A01761" w:rsidP="0069030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Система мониторинга</w:t>
      </w:r>
    </w:p>
    <w:p w:rsidR="00A01761" w:rsidRDefault="00A01761" w:rsidP="00690303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организации работы МБДОУ как «Центра этнокультурного образования»</w:t>
      </w:r>
    </w:p>
    <w:p w:rsidR="00A01761" w:rsidRDefault="00A01761" w:rsidP="00690303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A01761" w:rsidRDefault="00A01761" w:rsidP="00690303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Мониторинг </w:t>
      </w:r>
      <w:r w:rsidRPr="00690303">
        <w:rPr>
          <w:rFonts w:ascii="Times New Roman" w:hAnsi="Times New Roman"/>
          <w:sz w:val="24"/>
          <w:szCs w:val="24"/>
        </w:rPr>
        <w:t>– комплекс динамических наблюдений, аналитической оценки и прогноза состояния исследуемой целостной педагогической системы с целью  выявления ее   соответствия ожидаемому результату или первоначальным предположениям. Основная цель данного мониторинга заключается в оценке:</w:t>
      </w:r>
    </w:p>
    <w:p w:rsidR="00A01761" w:rsidRDefault="00A01761" w:rsidP="00690303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поликультурного и этнокультурного образования ДОУ</w:t>
      </w:r>
    </w:p>
    <w:p w:rsidR="00A01761" w:rsidRDefault="00A01761" w:rsidP="00690303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формирования этнокультурной компетенции у педагогов, родителей и воспитанников.</w:t>
      </w:r>
    </w:p>
    <w:p w:rsidR="00A01761" w:rsidRDefault="00A01761" w:rsidP="00690303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Мониторинг охватывает весь педагогический процесс, интегрируя образовательную и воспитательную деятельность ДОУ. Система мониторинга открытая, динамичная и призвана содействовать формированию этнокультурной компетенции воспитанников, педагогов и родителей ДОУ.</w:t>
      </w:r>
    </w:p>
    <w:p w:rsidR="00A01761" w:rsidRDefault="00A01761" w:rsidP="00690303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Предметом данного мониторинга является образовательный и воспитательный процесс в ДОУ по формированию у воспитанников, педагогов и родителей этнокультурной компетенции, как показателя эффективности реализуемой программы в целом.</w:t>
      </w:r>
    </w:p>
    <w:p w:rsidR="00A01761" w:rsidRDefault="00A01761" w:rsidP="00690303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b/>
          <w:sz w:val="24"/>
          <w:szCs w:val="24"/>
        </w:rPr>
        <w:t>Цели мониторинга:</w:t>
      </w:r>
    </w:p>
    <w:p w:rsidR="00A01761" w:rsidRDefault="00A01761" w:rsidP="00767896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результативности воспитательно-образовательного процесса, организуемого в ходе реализации программы по этнокультурному образованию;</w:t>
      </w:r>
    </w:p>
    <w:p w:rsidR="00A01761" w:rsidRDefault="00A01761" w:rsidP="00767896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влияния программы на развитие профессионализма воспитателя;</w:t>
      </w:r>
    </w:p>
    <w:p w:rsidR="00A01761" w:rsidRDefault="00A01761" w:rsidP="00767896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наиболее эффективных педагогических средств, форм и способов организации воспитательно-образовательного процесса, в наибольшей степени влияющих на развитие личности ребенка, педагогов и родителей и формирование у них этнокультурной компетенции;</w:t>
      </w:r>
    </w:p>
    <w:p w:rsidR="00A01761" w:rsidRDefault="00A01761" w:rsidP="00767896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педагогических средств, форм и способов организации воспитатель-образовательного процесса, которые в наименьшей степени повлияли на развитие личности ребенка, педагогов и родителей и формирование у них этнокультурной компетенции;</w:t>
      </w:r>
    </w:p>
    <w:p w:rsidR="00A01761" w:rsidRDefault="00A01761" w:rsidP="00767896">
      <w:pPr>
        <w:pStyle w:val="NoSpacing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Задачи мониторинга:</w:t>
      </w:r>
    </w:p>
    <w:p w:rsidR="00A01761" w:rsidRPr="00934C16" w:rsidRDefault="00A01761" w:rsidP="00767896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нацеленность на развитие личности ребенка с учетом возрастных особенностей;</w:t>
      </w:r>
    </w:p>
    <w:p w:rsidR="00A01761" w:rsidRDefault="00A01761" w:rsidP="00934C16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934C16">
        <w:rPr>
          <w:rFonts w:ascii="Times New Roman" w:hAnsi="Times New Roman"/>
          <w:sz w:val="24"/>
          <w:szCs w:val="24"/>
        </w:rPr>
        <w:t>диагностика результатов развития личности воспитанников, педагогов и родителей в формировании этнокультурной компетенции, является главным содержанием деятельности по определению эффективности воспитательно-образовательного процесса;</w:t>
      </w:r>
    </w:p>
    <w:p w:rsidR="00A01761" w:rsidRPr="00934C16" w:rsidRDefault="00A01761" w:rsidP="00934C16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934C16">
        <w:rPr>
          <w:rFonts w:ascii="Times New Roman" w:hAnsi="Times New Roman"/>
          <w:sz w:val="24"/>
          <w:szCs w:val="24"/>
        </w:rPr>
        <w:t>личность ребенка, педагога и родителя рассматривается как цель, субъект и результат  воспитательно-образовательного процесса.</w:t>
      </w:r>
    </w:p>
    <w:p w:rsidR="00A01761" w:rsidRDefault="00A01761" w:rsidP="00934C16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системного подхода при отборе критериев, показателей и методик изучения эффективности реализации программы;</w:t>
      </w:r>
    </w:p>
    <w:p w:rsidR="00A01761" w:rsidRDefault="00A01761" w:rsidP="00934C16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достаточность диагностического инструментария для подготовки</w:t>
      </w:r>
      <w:r w:rsidRPr="00934C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проведения мониторинга, обработки получаемых результатов;</w:t>
      </w:r>
    </w:p>
    <w:p w:rsidR="00A01761" w:rsidRDefault="00A01761" w:rsidP="00934C16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предпочтение количественным методам оценки;</w:t>
      </w:r>
    </w:p>
    <w:p w:rsidR="00A01761" w:rsidRDefault="00A01761" w:rsidP="00934C16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адекватность как изучение данных с учетом изменяющихся внешних условий, соответствие этим условиям;</w:t>
      </w:r>
    </w:p>
    <w:p w:rsidR="00A01761" w:rsidRDefault="00A01761" w:rsidP="00934C16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прогностичность как получение данных, позволяющих прогнозировать будущие и возможные изменения в путях достижения поставленных целей;</w:t>
      </w:r>
    </w:p>
    <w:p w:rsidR="00A01761" w:rsidRDefault="00A01761" w:rsidP="00934C16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сравнимость контрольных и экспериментальных систем;</w:t>
      </w:r>
    </w:p>
    <w:p w:rsidR="00A01761" w:rsidRDefault="00A01761" w:rsidP="00934C16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органичность мониторинга и воспитательно-образовательного процесса;</w:t>
      </w:r>
    </w:p>
    <w:p w:rsidR="00A01761" w:rsidRDefault="00A01761" w:rsidP="00934C16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включенность педагогов, а также детей и родителей в диагностический процесс;</w:t>
      </w:r>
    </w:p>
    <w:p w:rsidR="00A01761" w:rsidRDefault="00A01761" w:rsidP="00934C16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аналитических справочных материалов.</w:t>
      </w:r>
    </w:p>
    <w:p w:rsidR="00A01761" w:rsidRDefault="00A01761" w:rsidP="00934C16">
      <w:pPr>
        <w:pStyle w:val="NoSpacing"/>
        <w:ind w:left="360"/>
        <w:jc w:val="both"/>
        <w:rPr>
          <w:rFonts w:ascii="Times New Roman" w:hAnsi="Times New Roman"/>
          <w:sz w:val="24"/>
          <w:szCs w:val="24"/>
        </w:rPr>
      </w:pPr>
    </w:p>
    <w:p w:rsidR="00A01761" w:rsidRDefault="00A01761" w:rsidP="00934C16">
      <w:pPr>
        <w:pStyle w:val="NoSpacing"/>
        <w:ind w:left="360"/>
        <w:jc w:val="both"/>
      </w:pPr>
      <w:r w:rsidRPr="0004447C">
        <w:rPr>
          <w:rFonts w:ascii="Times New Roman" w:hAnsi="Times New Roman"/>
          <w:b/>
          <w:sz w:val="28"/>
          <w:szCs w:val="28"/>
        </w:rPr>
        <w:t>Формы и методы мониторинга:</w:t>
      </w:r>
      <w:r w:rsidRPr="0004447C">
        <w:rPr>
          <w:rFonts w:ascii="Times New Roman" w:hAnsi="Times New Roman"/>
          <w:sz w:val="28"/>
          <w:szCs w:val="28"/>
        </w:rPr>
        <w:t xml:space="preserve"> </w:t>
      </w:r>
    </w:p>
    <w:p w:rsidR="00A01761" w:rsidRPr="0004447C" w:rsidRDefault="00A01761" w:rsidP="0004447C">
      <w:pPr>
        <w:pStyle w:val="NoSpacing"/>
        <w:numPr>
          <w:ilvl w:val="0"/>
          <w:numId w:val="26"/>
        </w:numPr>
        <w:jc w:val="both"/>
      </w:pPr>
      <w:r>
        <w:rPr>
          <w:rFonts w:ascii="Times New Roman" w:hAnsi="Times New Roman"/>
          <w:sz w:val="24"/>
          <w:szCs w:val="24"/>
        </w:rPr>
        <w:t>наблюдение и опрос</w:t>
      </w:r>
    </w:p>
    <w:p w:rsidR="00A01761" w:rsidRPr="0004447C" w:rsidRDefault="00A01761" w:rsidP="0004447C">
      <w:pPr>
        <w:pStyle w:val="NoSpacing"/>
        <w:numPr>
          <w:ilvl w:val="0"/>
          <w:numId w:val="26"/>
        </w:numPr>
        <w:jc w:val="both"/>
      </w:pPr>
      <w:r>
        <w:rPr>
          <w:rFonts w:ascii="Times New Roman" w:hAnsi="Times New Roman"/>
          <w:sz w:val="24"/>
          <w:szCs w:val="24"/>
        </w:rPr>
        <w:t>педагогическое диагностирование</w:t>
      </w:r>
    </w:p>
    <w:p w:rsidR="00A01761" w:rsidRPr="0004447C" w:rsidRDefault="00A01761" w:rsidP="0004447C">
      <w:pPr>
        <w:pStyle w:val="NoSpacing"/>
        <w:numPr>
          <w:ilvl w:val="0"/>
          <w:numId w:val="26"/>
        </w:numPr>
        <w:jc w:val="both"/>
      </w:pPr>
      <w:r>
        <w:rPr>
          <w:rFonts w:ascii="Times New Roman" w:hAnsi="Times New Roman"/>
          <w:sz w:val="24"/>
          <w:szCs w:val="24"/>
        </w:rPr>
        <w:t>анкетирование и тестирование</w:t>
      </w:r>
    </w:p>
    <w:p w:rsidR="00A01761" w:rsidRDefault="00A01761" w:rsidP="0004447C">
      <w:pPr>
        <w:pStyle w:val="NoSpacing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12" o:spid="_x0000_s1037" type="#_x0000_t75" style="position:absolute;left:0;text-align:left;margin-left:35.45pt;margin-top:8.65pt;width:463pt;height:556pt;z-index:-251653120;visibility:visible" wrapcoords="-35 0 -35 21571 21600 21571 21600 0 -35 0">
            <v:imagedata r:id="rId18" o:title=""/>
            <w10:wrap type="through"/>
          </v:shape>
        </w:pict>
      </w:r>
    </w:p>
    <w:p w:rsidR="00A01761" w:rsidRDefault="00A01761" w:rsidP="0004447C">
      <w:pPr>
        <w:pStyle w:val="NoSpacing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A01761" w:rsidRDefault="00A01761" w:rsidP="0004447C">
      <w:pPr>
        <w:pStyle w:val="NoSpacing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A01761" w:rsidRDefault="00A01761" w:rsidP="0004447C">
      <w:pPr>
        <w:pStyle w:val="NoSpacing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A01761" w:rsidRDefault="00A01761" w:rsidP="0004447C">
      <w:pPr>
        <w:pStyle w:val="NoSpacing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A01761" w:rsidRDefault="00A01761" w:rsidP="0004447C">
      <w:pPr>
        <w:pStyle w:val="NoSpacing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A01761" w:rsidRDefault="00A01761" w:rsidP="0004447C">
      <w:pPr>
        <w:pStyle w:val="NoSpacing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A01761" w:rsidRDefault="00A01761" w:rsidP="0004447C">
      <w:pPr>
        <w:pStyle w:val="NoSpacing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A01761" w:rsidRPr="00FD366E" w:rsidRDefault="00A01761" w:rsidP="0004447C">
      <w:pPr>
        <w:pStyle w:val="NoSpacing"/>
        <w:ind w:left="360"/>
        <w:jc w:val="center"/>
        <w:rPr>
          <w:rFonts w:ascii="Times New Roman" w:hAnsi="Times New Roman"/>
          <w:b/>
          <w:sz w:val="32"/>
          <w:szCs w:val="32"/>
        </w:rPr>
      </w:pPr>
      <w:r w:rsidRPr="00FD366E">
        <w:rPr>
          <w:rFonts w:ascii="Times New Roman" w:hAnsi="Times New Roman"/>
          <w:b/>
          <w:sz w:val="32"/>
          <w:szCs w:val="32"/>
        </w:rPr>
        <w:t>ПО   РЕАЛИЗАЦИИ   ПРОГРАММЫ</w:t>
      </w:r>
    </w:p>
    <w:p w:rsidR="00A01761" w:rsidRPr="00FD366E" w:rsidRDefault="00A01761" w:rsidP="0004447C">
      <w:pPr>
        <w:pStyle w:val="NoSpacing"/>
        <w:ind w:left="360"/>
        <w:jc w:val="center"/>
        <w:rPr>
          <w:rFonts w:ascii="Times New Roman" w:hAnsi="Times New Roman"/>
          <w:b/>
          <w:sz w:val="32"/>
          <w:szCs w:val="32"/>
        </w:rPr>
      </w:pPr>
      <w:r w:rsidRPr="00FD366E">
        <w:rPr>
          <w:rFonts w:ascii="Times New Roman" w:hAnsi="Times New Roman"/>
          <w:b/>
          <w:sz w:val="32"/>
          <w:szCs w:val="32"/>
        </w:rPr>
        <w:t>ПО  ЭТНОКУЛЬТУРНОМУ  ОБРАЗОВАНИЮ</w:t>
      </w:r>
    </w:p>
    <w:p w:rsidR="00A01761" w:rsidRPr="00FD366E" w:rsidRDefault="00A01761" w:rsidP="0004447C">
      <w:pPr>
        <w:pStyle w:val="NoSpacing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A01761" w:rsidRPr="0004447C" w:rsidRDefault="00A01761" w:rsidP="0004447C">
      <w:pPr>
        <w:pStyle w:val="NoSpacing"/>
        <w:ind w:left="360"/>
        <w:jc w:val="center"/>
        <w:rPr>
          <w:sz w:val="28"/>
          <w:szCs w:val="28"/>
        </w:rPr>
      </w:pPr>
    </w:p>
    <w:p w:rsidR="00A01761" w:rsidRDefault="00A01761" w:rsidP="0004447C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A01761" w:rsidRPr="0004447C" w:rsidRDefault="00A01761" w:rsidP="0004447C">
      <w:pPr>
        <w:pStyle w:val="NoSpacing"/>
        <w:jc w:val="both"/>
      </w:pPr>
      <w:r w:rsidRPr="0004447C">
        <w:t xml:space="preserve">    </w:t>
      </w:r>
      <w:r w:rsidRPr="0004447C">
        <w:tab/>
      </w:r>
    </w:p>
    <w:p w:rsidR="00A01761" w:rsidRPr="0004447C" w:rsidRDefault="00A01761" w:rsidP="00110379"/>
    <w:p w:rsidR="00A01761" w:rsidRPr="00110379" w:rsidRDefault="00A01761" w:rsidP="00110379"/>
    <w:p w:rsidR="00A01761" w:rsidRPr="00110379" w:rsidRDefault="00A01761" w:rsidP="00110379"/>
    <w:p w:rsidR="00A01761" w:rsidRPr="00FD366E" w:rsidRDefault="00A01761" w:rsidP="00FD366E">
      <w:pPr>
        <w:pStyle w:val="NoSpacing"/>
        <w:numPr>
          <w:ilvl w:val="0"/>
          <w:numId w:val="33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МЕТОДИКА ИЗУЧЕНИЯ ГОТОВНОСТИ ПЕДАГОГА К ВЫПОЛНЕНИЮ РАБОТЫ ПО РЕАЛИЗАЦИИ ПРОГРАММЫ.</w:t>
      </w:r>
    </w:p>
    <w:p w:rsidR="00A01761" w:rsidRDefault="00A01761" w:rsidP="00FD366E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A01761" w:rsidRDefault="00A01761" w:rsidP="00FD366E">
      <w:pPr>
        <w:pStyle w:val="NoSpacing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Анкета №1.</w:t>
      </w:r>
    </w:p>
    <w:p w:rsidR="00A01761" w:rsidRDefault="00A01761" w:rsidP="00FD366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Внимательно прочтите каждое утверждение. Выберите из предложенных вариантов ответа тот, который наиболее характеризует Вас.</w:t>
      </w:r>
    </w:p>
    <w:p w:rsidR="00A01761" w:rsidRDefault="00A01761" w:rsidP="005C062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способен достичь запланированных результатов в оговоренные сроки:</w:t>
      </w:r>
    </w:p>
    <w:p w:rsidR="00A01761" w:rsidRDefault="00A01761" w:rsidP="00FD366E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Default="00A01761" w:rsidP="005C062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Порученную мне работу я считаю ответственной:</w:t>
      </w:r>
    </w:p>
    <w:p w:rsidR="00A01761" w:rsidRDefault="00A01761" w:rsidP="00FD366E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Default="00A01761" w:rsidP="005C062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правило, я довожу начатое дело до конца:</w:t>
      </w:r>
    </w:p>
    <w:p w:rsidR="00A01761" w:rsidRDefault="00A01761" w:rsidP="00FD366E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FD366E"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Default="00A01761" w:rsidP="005C062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упорно отстаиваю свои взгляды на работе, дома, с друзьями:</w:t>
      </w:r>
    </w:p>
    <w:p w:rsidR="00A01761" w:rsidRDefault="00A01761" w:rsidP="00BA7326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BA7326"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Default="00A01761" w:rsidP="005C062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способен быть объективным в оценке своих достижений и неудач:</w:t>
      </w:r>
    </w:p>
    <w:p w:rsidR="00A01761" w:rsidRDefault="00A01761" w:rsidP="00BA7326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BA7326"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Default="00A01761" w:rsidP="005C062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всегда возвращаюсь к проделанному и исправляю свои ошибки:</w:t>
      </w:r>
    </w:p>
    <w:p w:rsidR="00A01761" w:rsidRDefault="00A01761" w:rsidP="00BA7326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BA7326"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Default="00A01761" w:rsidP="005C062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Многие отмечают, что я ответственно отношусь к работе:</w:t>
      </w:r>
    </w:p>
    <w:p w:rsidR="00A01761" w:rsidRDefault="00A01761" w:rsidP="00BA7326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BA7326"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Default="00A01761" w:rsidP="005C062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Принимая решение, я думаю о последствиях:</w:t>
      </w:r>
    </w:p>
    <w:p w:rsidR="00A01761" w:rsidRDefault="00A01761" w:rsidP="00BA7326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BA7326"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Default="00A01761" w:rsidP="005C062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профессиональной деятельности у меня было больше успехов, чем неудач:</w:t>
      </w:r>
    </w:p>
    <w:p w:rsidR="00A01761" w:rsidRDefault="00A01761" w:rsidP="00BA7326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BA7326"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Default="00A01761" w:rsidP="005C062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полагаю, что в случившейся неудаче можно выяснить причины:</w:t>
      </w:r>
    </w:p>
    <w:p w:rsidR="00A01761" w:rsidRDefault="00A01761" w:rsidP="00BA7326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BA7326"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Default="00A01761" w:rsidP="005C062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способен достаточно точно определять приоритеты в моей работе:</w:t>
      </w:r>
    </w:p>
    <w:p w:rsidR="00A01761" w:rsidRDefault="00A01761" w:rsidP="00BA7326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BA7326"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Default="00A01761" w:rsidP="005C062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меня важно, чтобы моя работа приносила пользу:</w:t>
      </w:r>
    </w:p>
    <w:p w:rsidR="00A01761" w:rsidRDefault="00A01761" w:rsidP="00BA7326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BA7326"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Default="00A01761" w:rsidP="005C062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считаю, что нужно постоянно совершенствовать свой профессионализм:</w:t>
      </w:r>
    </w:p>
    <w:p w:rsidR="00A01761" w:rsidRDefault="00A01761" w:rsidP="00BA7326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BA7326"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Default="00A01761" w:rsidP="005C062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Выполненное хорошо дело приносит удовлетворение:</w:t>
      </w:r>
    </w:p>
    <w:p w:rsidR="00A01761" w:rsidRDefault="00A01761" w:rsidP="00BA7326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BA7326"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Default="00A01761" w:rsidP="005C062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способен доводить до логического конца свои планы:</w:t>
      </w:r>
    </w:p>
    <w:p w:rsidR="00A01761" w:rsidRDefault="00A01761" w:rsidP="00BA7326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BA7326"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Default="00A01761" w:rsidP="005C062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я плохо выполню какую-либо работу, то долго чувствую себя неважно:</w:t>
      </w:r>
    </w:p>
    <w:p w:rsidR="00A01761" w:rsidRDefault="00A01761" w:rsidP="00BA7326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BA7326"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Default="00A01761" w:rsidP="005C062C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17.  Я считаю, что полностью отдаю себя профессии:</w:t>
      </w:r>
    </w:p>
    <w:p w:rsidR="00A01761" w:rsidRDefault="00A01761" w:rsidP="00BA7326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5C062C"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Pr="00FD366E" w:rsidRDefault="00A01761" w:rsidP="005C062C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 Если мне предложат ответственную должность, я конечно, соглашусь:</w:t>
      </w:r>
    </w:p>
    <w:p w:rsidR="00A01761" w:rsidRPr="005C062C" w:rsidRDefault="00A01761" w:rsidP="00110379">
      <w:pPr>
        <w:rPr>
          <w:rFonts w:ascii="Times New Roman" w:hAnsi="Times New Roman"/>
          <w:sz w:val="24"/>
          <w:szCs w:val="24"/>
        </w:rPr>
      </w:pPr>
      <w:r w:rsidRPr="005C062C">
        <w:rPr>
          <w:sz w:val="24"/>
          <w:szCs w:val="24"/>
        </w:rPr>
        <w:t xml:space="preserve">              </w:t>
      </w:r>
      <w:r w:rsidRPr="005C062C">
        <w:rPr>
          <w:rFonts w:ascii="Times New Roman" w:hAnsi="Times New Roman"/>
          <w:sz w:val="24"/>
          <w:szCs w:val="24"/>
        </w:rPr>
        <w:t>а) да                               б) нет</w:t>
      </w:r>
    </w:p>
    <w:p w:rsidR="00A01761" w:rsidRPr="00110379" w:rsidRDefault="00A01761" w:rsidP="00BA7326"/>
    <w:p w:rsidR="00A01761" w:rsidRPr="005C062C" w:rsidRDefault="00A01761" w:rsidP="005C062C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Pr="00110379" w:rsidRDefault="00A01761" w:rsidP="00110379"/>
    <w:p w:rsidR="00A01761" w:rsidRPr="00110379" w:rsidRDefault="00A01761" w:rsidP="00110379"/>
    <w:p w:rsidR="00A01761" w:rsidRDefault="00A01761" w:rsidP="00110379"/>
    <w:p w:rsidR="00A01761" w:rsidRDefault="00A01761" w:rsidP="00110379"/>
    <w:p w:rsidR="00A01761" w:rsidRDefault="00A01761" w:rsidP="00110379"/>
    <w:p w:rsidR="00A01761" w:rsidRDefault="00A01761" w:rsidP="005C062C">
      <w:pPr>
        <w:pStyle w:val="NoSpacing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Анкета №2.</w:t>
      </w:r>
    </w:p>
    <w:p w:rsidR="00A01761" w:rsidRDefault="00A01761" w:rsidP="005C062C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p w:rsidR="00A01761" w:rsidRDefault="00A01761" w:rsidP="003D6FF4">
      <w:pPr>
        <w:pStyle w:val="NoSpacing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Считаете ли Вы, что укрепление культурной самостоятельности благоприятствует расширению контактов и сближению культур?</w:t>
      </w:r>
    </w:p>
    <w:p w:rsidR="00A01761" w:rsidRDefault="00A01761" w:rsidP="003D6FF4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да                                    б) нет</w:t>
      </w:r>
    </w:p>
    <w:p w:rsidR="00A01761" w:rsidRDefault="00A01761" w:rsidP="003D6FF4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  Как Вы считаете, необходимо ли участие системы образования и в частности образовательного учреждения, в котором Вы работаете, в решении вопросов формирования этнокультурного образования?</w:t>
      </w: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а) да                                    б) нет</w:t>
      </w: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3.  Вызывает у Вас интерес участие Вашего образовательного учреждения в реализации программы по этнокультурному образованию?</w:t>
      </w: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а) да                                    б) нет</w:t>
      </w: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4. Считаете ли, что в педагогической модели по этнокультурному образованию должны быть задействованы все специалисты и педагоги ДОУ</w:t>
      </w: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а) да                                    б) нет</w:t>
      </w: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5.  Как Вы представляете этнокультурное образовательное пространство? Опишите в нескольких предложениях.</w:t>
      </w: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Оцените по 10-ти балльной шкале уровень Вашей заинтересованности в участии в реализации программы по этнокультурному образованию:</w:t>
      </w: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1     2     3     4     5     6     7     8     9     10</w:t>
      </w: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Анкета №3.</w:t>
      </w:r>
    </w:p>
    <w:p w:rsidR="00A01761" w:rsidRDefault="00A01761" w:rsidP="003D6FF4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p w:rsidR="00A01761" w:rsidRDefault="00A01761" w:rsidP="00842231">
      <w:pPr>
        <w:pStyle w:val="NoSpacing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Оцените уровень Вашего владения целями, задачами и содержанием программы по этнокультурному образованию:</w:t>
      </w:r>
    </w:p>
    <w:p w:rsidR="00A01761" w:rsidRPr="003D6FF4" w:rsidRDefault="00A01761" w:rsidP="00842231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1       2        3       4       5 </w:t>
      </w:r>
    </w:p>
    <w:p w:rsidR="00A01761" w:rsidRDefault="00A01761" w:rsidP="00110379"/>
    <w:p w:rsidR="00A01761" w:rsidRDefault="00A01761" w:rsidP="00842231">
      <w:pPr>
        <w:pStyle w:val="NoSpacing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842231">
        <w:rPr>
          <w:rFonts w:ascii="Times New Roman" w:hAnsi="Times New Roman"/>
          <w:sz w:val="24"/>
          <w:szCs w:val="24"/>
        </w:rPr>
        <w:t>На Ваш взгляд, помогает ли данная программа формированию этнокультурной</w:t>
      </w:r>
      <w:r>
        <w:rPr>
          <w:rFonts w:ascii="Times New Roman" w:hAnsi="Times New Roman"/>
          <w:sz w:val="24"/>
          <w:szCs w:val="24"/>
        </w:rPr>
        <w:t xml:space="preserve"> образованности у воспитанников</w:t>
      </w:r>
    </w:p>
    <w:p w:rsidR="00A01761" w:rsidRDefault="00A01761" w:rsidP="00842231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да                               б) нет               в) частично               г) другое мнение</w:t>
      </w:r>
    </w:p>
    <w:p w:rsidR="00A01761" w:rsidRDefault="00A01761" w:rsidP="00842231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Pr="00842231" w:rsidRDefault="00A01761" w:rsidP="00842231">
      <w:pPr>
        <w:pStyle w:val="NoSpacing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какие задачи Вы делали акцент главным в работе по реализации программы. Поставьте баллы с 1 по 11 по ранжиру без повторения</w:t>
      </w:r>
    </w:p>
    <w:p w:rsidR="00A01761" w:rsidRDefault="00A01761" w:rsidP="00842231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842231">
        <w:rPr>
          <w:rFonts w:ascii="Times New Roman" w:hAnsi="Times New Roman"/>
          <w:sz w:val="24"/>
          <w:szCs w:val="24"/>
        </w:rPr>
        <w:t>- привить любовь к родной истории</w:t>
      </w:r>
      <w:r>
        <w:rPr>
          <w:rFonts w:ascii="Times New Roman" w:hAnsi="Times New Roman"/>
          <w:sz w:val="24"/>
          <w:szCs w:val="24"/>
        </w:rPr>
        <w:t xml:space="preserve">                     - привить любовь к родному краю</w:t>
      </w:r>
    </w:p>
    <w:p w:rsidR="00A01761" w:rsidRDefault="00A01761" w:rsidP="00842231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-  сформировать потребность в изучении традиций и обычаев родного народа</w:t>
      </w:r>
    </w:p>
    <w:p w:rsidR="00A01761" w:rsidRDefault="00A01761" w:rsidP="00842231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-  привить интерес к изучению истории, обычаев, традиций трех народов</w:t>
      </w:r>
    </w:p>
    <w:p w:rsidR="00A01761" w:rsidRDefault="00A01761" w:rsidP="00842231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-  обеспечить более высокий уровень формирования общей культуры ребенка</w:t>
      </w:r>
    </w:p>
    <w:p w:rsidR="00A01761" w:rsidRDefault="00A01761" w:rsidP="00842231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Сформировать чувства:</w:t>
      </w:r>
    </w:p>
    <w:p w:rsidR="00A01761" w:rsidRDefault="00A01761" w:rsidP="00842231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- дружелюбия                                    - оказания помощи</w:t>
      </w:r>
    </w:p>
    <w:p w:rsidR="00A01761" w:rsidRDefault="00A01761" w:rsidP="00842231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- коллективизма                                - патриотизма</w:t>
      </w:r>
    </w:p>
    <w:p w:rsidR="00A01761" w:rsidRDefault="00A01761" w:rsidP="00842231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CC229D">
      <w:pPr>
        <w:pStyle w:val="NoSpacing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Довольны ли Вы работой в ходе реализации программы?</w:t>
      </w:r>
    </w:p>
    <w:p w:rsidR="00A01761" w:rsidRDefault="00A01761" w:rsidP="00CC229D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- очень доволен</w:t>
      </w:r>
    </w:p>
    <w:p w:rsidR="00A01761" w:rsidRDefault="00A01761" w:rsidP="00CC229D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- доволен</w:t>
      </w:r>
    </w:p>
    <w:p w:rsidR="00A01761" w:rsidRDefault="00A01761" w:rsidP="00CC229D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- не доволен</w:t>
      </w:r>
    </w:p>
    <w:p w:rsidR="00A01761" w:rsidRDefault="00A01761" w:rsidP="00CC229D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CC229D">
      <w:pPr>
        <w:pStyle w:val="NoSpacing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преимущества на Ваш взгляд, имеет программа ДОУ перед другими образовательными программами?</w:t>
      </w:r>
    </w:p>
    <w:p w:rsidR="00A01761" w:rsidRDefault="00A01761" w:rsidP="00CC229D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1761" w:rsidRDefault="00A01761" w:rsidP="00CC229D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CC229D">
      <w:pPr>
        <w:pStyle w:val="NoSpacing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Влияет ли работа в условиях программы на развитие Вашего профессионализма?</w:t>
      </w:r>
    </w:p>
    <w:p w:rsidR="00A01761" w:rsidRDefault="00A01761" w:rsidP="00CC229D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а) да                                    б) нет</w:t>
      </w:r>
    </w:p>
    <w:p w:rsidR="00A01761" w:rsidRDefault="00A01761" w:rsidP="00CC229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Аргументируйте ответ___________________________________________________________</w:t>
      </w:r>
    </w:p>
    <w:p w:rsidR="00A01761" w:rsidRDefault="00A01761" w:rsidP="00CC229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1761" w:rsidRDefault="00A01761" w:rsidP="00CC229D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CC229D">
      <w:pPr>
        <w:pStyle w:val="NoSpacing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Ваше особое мнение_____________________________________________________________</w:t>
      </w:r>
    </w:p>
    <w:p w:rsidR="00A01761" w:rsidRDefault="00A01761" w:rsidP="00CC229D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1761" w:rsidRDefault="00A01761" w:rsidP="00CC229D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Default="00A01761" w:rsidP="00CC229D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Default="00A01761" w:rsidP="00CC229D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Default="00A01761" w:rsidP="00CC229D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Default="00A01761" w:rsidP="00CC229D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Default="00A01761" w:rsidP="00CC229D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Default="00A01761" w:rsidP="00CC229D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Default="00A01761" w:rsidP="00CC229D">
      <w:pPr>
        <w:pStyle w:val="NoSpacing"/>
        <w:numPr>
          <w:ilvl w:val="0"/>
          <w:numId w:val="38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МЕТОДИКА ИЗУЧЕНИЯ УДОВЛЕТВОРЕННОСТИ РОДИТЕЛЕЙ РАБОТОЙ ОБРАЗОВАТЕЛЬНОГО УЧРЕЖДЕНИЯ.</w:t>
      </w:r>
    </w:p>
    <w:p w:rsidR="00A01761" w:rsidRDefault="00A01761" w:rsidP="00CC229D">
      <w:pPr>
        <w:pStyle w:val="NoSpacing"/>
        <w:ind w:left="360"/>
        <w:rPr>
          <w:rFonts w:ascii="Times New Roman" w:hAnsi="Times New Roman"/>
          <w:b/>
          <w:sz w:val="24"/>
          <w:szCs w:val="24"/>
        </w:rPr>
      </w:pPr>
    </w:p>
    <w:p w:rsidR="00A01761" w:rsidRDefault="00A01761" w:rsidP="00CC229D">
      <w:pPr>
        <w:pStyle w:val="NoSpacing"/>
        <w:ind w:left="360"/>
        <w:rPr>
          <w:rFonts w:ascii="Times New Roman" w:hAnsi="Times New Roman"/>
          <w:b/>
          <w:sz w:val="24"/>
          <w:szCs w:val="24"/>
        </w:rPr>
      </w:pPr>
    </w:p>
    <w:p w:rsidR="00A01761" w:rsidRDefault="00A01761" w:rsidP="00CC229D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Уважаемые родители! </w:t>
      </w:r>
      <w:r>
        <w:rPr>
          <w:rFonts w:ascii="Times New Roman" w:hAnsi="Times New Roman"/>
          <w:sz w:val="24"/>
          <w:szCs w:val="24"/>
        </w:rPr>
        <w:t>Просим высказать Ваше мнение о реализации программы по этнокультурному образованию. Анкета анонимная. Ваши ответы нужны для анализа эффективности данной программы.</w:t>
      </w:r>
    </w:p>
    <w:p w:rsidR="00A01761" w:rsidRPr="00494990" w:rsidRDefault="00A01761" w:rsidP="00CC229D">
      <w:pPr>
        <w:pStyle w:val="NoSpacing"/>
        <w:ind w:left="36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Анкета №4.</w:t>
      </w:r>
    </w:p>
    <w:p w:rsidR="00A01761" w:rsidRDefault="00A01761" w:rsidP="00CC229D">
      <w:pPr>
        <w:pStyle w:val="NoSpacing"/>
        <w:ind w:left="360"/>
        <w:rPr>
          <w:rFonts w:ascii="Times New Roman" w:hAnsi="Times New Roman"/>
          <w:sz w:val="24"/>
          <w:szCs w:val="24"/>
        </w:rPr>
      </w:pPr>
    </w:p>
    <w:p w:rsidR="00A01761" w:rsidRDefault="00A01761" w:rsidP="005F48DC">
      <w:pPr>
        <w:pStyle w:val="NoSpacing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Была ли организована работа по ознакомлению Вас с целями, задачами и содержанием программы?</w:t>
      </w:r>
    </w:p>
    <w:p w:rsidR="00A01761" w:rsidRDefault="00A01761" w:rsidP="005F48D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- да                               - нет</w:t>
      </w:r>
    </w:p>
    <w:p w:rsidR="00A01761" w:rsidRDefault="00A01761" w:rsidP="005F48DC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5F48DC">
      <w:pPr>
        <w:pStyle w:val="NoSpacing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Насколько полно Вы были ознакомлены с целями, задачами и содержанием программы ДОУ по этнокультурному образованию?</w:t>
      </w:r>
    </w:p>
    <w:p w:rsidR="00A01761" w:rsidRDefault="00A01761" w:rsidP="005F48D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хорошо ознакомлен                          - ознакомлен</w:t>
      </w:r>
    </w:p>
    <w:p w:rsidR="00A01761" w:rsidRDefault="00A01761" w:rsidP="005F48D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недостаточно ознакомлен                - плохо ознакомлен</w:t>
      </w:r>
    </w:p>
    <w:p w:rsidR="00A01761" w:rsidRDefault="00A01761" w:rsidP="005F48D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- совсем не ознакомлен</w:t>
      </w:r>
    </w:p>
    <w:p w:rsidR="00A01761" w:rsidRDefault="00A01761" w:rsidP="005F48DC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5F48DC">
      <w:pPr>
        <w:pStyle w:val="NoSpacing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Довольны ли Вы тем, что Ваш ребенок получает знания в этой области?</w:t>
      </w:r>
    </w:p>
    <w:p w:rsidR="00A01761" w:rsidRDefault="00A01761" w:rsidP="005F48D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доволен                   - не доволен</w:t>
      </w:r>
    </w:p>
    <w:p w:rsidR="00A01761" w:rsidRDefault="00A01761" w:rsidP="005F48DC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5F48DC">
      <w:pPr>
        <w:pStyle w:val="NoSpacing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Вы оцениваете степень получения информации о достижениях Вашего ребенка? Выберите один из предложенных вариантов:</w:t>
      </w:r>
    </w:p>
    <w:p w:rsidR="00A01761" w:rsidRDefault="00A01761" w:rsidP="005F48D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информация о достижениях моего ребенка исчерпывающая</w:t>
      </w:r>
    </w:p>
    <w:p w:rsidR="00A01761" w:rsidRDefault="00A01761" w:rsidP="005F48D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информируют только о неудачах моего ребенка</w:t>
      </w:r>
    </w:p>
    <w:p w:rsidR="00A01761" w:rsidRDefault="00A01761" w:rsidP="005F48D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получаю информацию только об оценках моего ребенка</w:t>
      </w:r>
    </w:p>
    <w:p w:rsidR="00A01761" w:rsidRDefault="00A01761" w:rsidP="005F48D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практически нет информации о достижениях моего ребенка</w:t>
      </w:r>
    </w:p>
    <w:p w:rsidR="00A01761" w:rsidRDefault="00A01761" w:rsidP="005F48D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другой вариант</w:t>
      </w:r>
    </w:p>
    <w:p w:rsidR="00A01761" w:rsidRDefault="00A01761" w:rsidP="005F48DC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5F48DC">
      <w:pPr>
        <w:pStyle w:val="NoSpacing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Каких специальных результатов в развитии Вашего ребенка в ходе реализации программы Вы ждете?</w:t>
      </w:r>
    </w:p>
    <w:p w:rsidR="00A01761" w:rsidRDefault="00A01761" w:rsidP="005F48D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привития любви к родной истории               - привития любви к родному краю</w:t>
      </w:r>
    </w:p>
    <w:p w:rsidR="00A01761" w:rsidRDefault="00A01761" w:rsidP="005F48D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формирования потребности в изучении традиций и обычаев родного народа</w:t>
      </w:r>
    </w:p>
    <w:p w:rsidR="00A01761" w:rsidRDefault="00A01761" w:rsidP="005F48D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привития интереса к изучению истории, обычаев, традиций трех народов</w:t>
      </w:r>
    </w:p>
    <w:p w:rsidR="00A01761" w:rsidRDefault="00A01761" w:rsidP="005F48D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более высокого уровня формирования общей культуры ребенка</w:t>
      </w:r>
    </w:p>
    <w:p w:rsidR="00A01761" w:rsidRDefault="00A01761" w:rsidP="005F48D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формирования чувства дружелюбия, коллективизма, оказания помощи другим.</w:t>
      </w:r>
    </w:p>
    <w:p w:rsidR="00A01761" w:rsidRDefault="00A01761" w:rsidP="00494990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494990">
      <w:pPr>
        <w:pStyle w:val="NoSpacing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Какие, по Вашему мнению, возможности этнокультурного образования остались в ходе реализации программы без внимания?</w:t>
      </w:r>
    </w:p>
    <w:p w:rsidR="00A01761" w:rsidRDefault="00A01761" w:rsidP="00494990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1761" w:rsidRDefault="00A01761" w:rsidP="00494990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494990">
      <w:pPr>
        <w:pStyle w:val="NoSpacing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вы хотите что-нибудь дополнить, просим написать ниже.</w:t>
      </w:r>
    </w:p>
    <w:p w:rsidR="00A01761" w:rsidRDefault="00A01761" w:rsidP="00494990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1761" w:rsidRDefault="00A01761" w:rsidP="00494990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Default="00A01761" w:rsidP="00494990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Default="00A01761" w:rsidP="00494990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Default="00A01761" w:rsidP="00494990">
      <w:pPr>
        <w:pStyle w:val="NoSpacing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Анкета №5.</w:t>
      </w:r>
    </w:p>
    <w:p w:rsidR="00A01761" w:rsidRDefault="00A01761" w:rsidP="00494990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p w:rsidR="00A01761" w:rsidRDefault="00A01761" w:rsidP="00494990">
      <w:pPr>
        <w:pStyle w:val="NoSpacing"/>
        <w:rPr>
          <w:rFonts w:ascii="Times New Roman" w:hAnsi="Times New Roman"/>
          <w:b/>
          <w:sz w:val="24"/>
          <w:szCs w:val="24"/>
        </w:rPr>
      </w:pPr>
      <w:r w:rsidRPr="00494990">
        <w:rPr>
          <w:rFonts w:ascii="Times New Roman" w:hAnsi="Times New Roman"/>
          <w:b/>
          <w:sz w:val="24"/>
          <w:szCs w:val="24"/>
        </w:rPr>
        <w:t>Цифры означают следующие ответы:</w:t>
      </w:r>
    </w:p>
    <w:p w:rsidR="00A01761" w:rsidRDefault="00A01761" w:rsidP="0049499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 - совершенное согласие</w:t>
      </w:r>
    </w:p>
    <w:p w:rsidR="00A01761" w:rsidRDefault="00A01761" w:rsidP="0049499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3 -  согласен</w:t>
      </w:r>
    </w:p>
    <w:p w:rsidR="00A01761" w:rsidRDefault="00A01761" w:rsidP="0049499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2 -  трудно сказать</w:t>
      </w:r>
    </w:p>
    <w:p w:rsidR="00A01761" w:rsidRDefault="00A01761" w:rsidP="0049499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1 -  не согласен</w:t>
      </w:r>
    </w:p>
    <w:p w:rsidR="00A01761" w:rsidRDefault="00A01761" w:rsidP="0049499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0 -  совершенно не согласен</w:t>
      </w:r>
    </w:p>
    <w:p w:rsidR="00A01761" w:rsidRDefault="00A01761" w:rsidP="00494990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494990">
      <w:pPr>
        <w:pStyle w:val="NoSpacing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Группу, которую посещает Ваш ребенок, можно назвать дружной</w:t>
      </w:r>
    </w:p>
    <w:p w:rsidR="00A01761" w:rsidRDefault="00A01761" w:rsidP="00494990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4            3             2              1           0</w:t>
      </w:r>
    </w:p>
    <w:p w:rsidR="00A01761" w:rsidRDefault="00A01761" w:rsidP="00494990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494990">
      <w:pPr>
        <w:pStyle w:val="NoSpacing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Среди одногруппников Вашего ребенка много представителей других национальностей</w:t>
      </w:r>
    </w:p>
    <w:p w:rsidR="00A01761" w:rsidRDefault="00A01761" w:rsidP="007F5B40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4            3             2              1           0</w:t>
      </w:r>
    </w:p>
    <w:p w:rsidR="00A01761" w:rsidRDefault="00A01761" w:rsidP="007F5B40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7F5B40">
      <w:pPr>
        <w:pStyle w:val="NoSpacing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среде своих одгруппников Ваш ребенок чувствует себя комфортно</w:t>
      </w:r>
    </w:p>
    <w:p w:rsidR="00A01761" w:rsidRDefault="00A01761" w:rsidP="007F5B4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4            3             2              1           0</w:t>
      </w:r>
    </w:p>
    <w:p w:rsidR="00A01761" w:rsidRDefault="00A01761" w:rsidP="007F5B40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Pr="007F5B40" w:rsidRDefault="00A01761" w:rsidP="007F5B40">
      <w:pPr>
        <w:pStyle w:val="NoSpacing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 проявляют доброжелательное отношение к Вашему ребенку</w:t>
      </w:r>
    </w:p>
    <w:p w:rsidR="00A01761" w:rsidRDefault="00A01761" w:rsidP="007F5B40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4            3             2              1           0</w:t>
      </w:r>
    </w:p>
    <w:p w:rsidR="00A01761" w:rsidRDefault="00A01761" w:rsidP="007F5B40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7F5B40">
      <w:pPr>
        <w:pStyle w:val="NoSpacing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 испытываете чувство взаимопонимания в контактах с администрацией и педагогами Вашего ребенка</w:t>
      </w:r>
    </w:p>
    <w:p w:rsidR="00A01761" w:rsidRDefault="00A01761" w:rsidP="007F5B40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4            3             2              1           0</w:t>
      </w:r>
    </w:p>
    <w:p w:rsidR="00A01761" w:rsidRDefault="00A01761" w:rsidP="007F5B40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7F5B40">
      <w:pPr>
        <w:pStyle w:val="NoSpacing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группе, которую посещает Ваш ребенок хорошие воспитатели</w:t>
      </w:r>
    </w:p>
    <w:p w:rsidR="00A01761" w:rsidRDefault="00A01761" w:rsidP="007F5B40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4            3             2              1           0</w:t>
      </w:r>
    </w:p>
    <w:p w:rsidR="00A01761" w:rsidRDefault="00A01761" w:rsidP="007F5B40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7F5B40">
      <w:pPr>
        <w:pStyle w:val="NoSpacing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Воспитатели учитывают индивидуальные способности Вашего ребенка</w:t>
      </w:r>
    </w:p>
    <w:p w:rsidR="00A01761" w:rsidRDefault="00A01761" w:rsidP="007F5B40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4            3             2              1           0</w:t>
      </w:r>
    </w:p>
    <w:p w:rsidR="00A01761" w:rsidRDefault="00A01761" w:rsidP="007F5B40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7F5B40">
      <w:pPr>
        <w:pStyle w:val="NoSpacing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Занятия и мероприятия, проводимые в ходе реализации программы по этнокультурному образованию, полезны и интересны Вашему ребенку</w:t>
      </w:r>
    </w:p>
    <w:p w:rsidR="00A01761" w:rsidRDefault="00A01761" w:rsidP="007F5B40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4            3             2              1           0</w:t>
      </w:r>
    </w:p>
    <w:p w:rsidR="00A01761" w:rsidRDefault="00A01761" w:rsidP="007F5B40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7F5B40">
      <w:pPr>
        <w:pStyle w:val="NoSpacing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 положительно относитесь к данному направлению деятельности образовательного учреждения</w:t>
      </w:r>
    </w:p>
    <w:p w:rsidR="00A01761" w:rsidRDefault="00A01761" w:rsidP="007F5B40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4            3             2              1           0</w:t>
      </w:r>
    </w:p>
    <w:p w:rsidR="00A01761" w:rsidRDefault="00A01761" w:rsidP="007F5B40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7F5B40">
      <w:pPr>
        <w:pStyle w:val="NoSpacing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 дают Вашему ребенку глубокие и прочные знания</w:t>
      </w:r>
    </w:p>
    <w:p w:rsidR="00A01761" w:rsidRDefault="00A01761" w:rsidP="007F5B40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4            3             2              1           0</w:t>
      </w:r>
    </w:p>
    <w:p w:rsidR="00A01761" w:rsidRDefault="00A01761" w:rsidP="007F5B40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Pr="007F5B40" w:rsidRDefault="00A01761" w:rsidP="007F5B40">
      <w:pPr>
        <w:pStyle w:val="NoSpacing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Занятия, проводимые с Вашим ребенком, формируют в нем нормальные отношения к представителям других национальностей</w:t>
      </w:r>
    </w:p>
    <w:p w:rsidR="00A01761" w:rsidRDefault="00A01761" w:rsidP="007F5B40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4            3             2              1           0</w:t>
      </w:r>
    </w:p>
    <w:p w:rsidR="00A01761" w:rsidRDefault="00A01761" w:rsidP="007F5B40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7F5B40">
      <w:pPr>
        <w:pStyle w:val="NoSpacing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Учебное заведение способствует формированию достойного поведения Вашего ребенка</w:t>
      </w:r>
    </w:p>
    <w:p w:rsidR="00A01761" w:rsidRDefault="00A01761" w:rsidP="007F5B40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4            3             2              1           0</w:t>
      </w:r>
    </w:p>
    <w:p w:rsidR="00A01761" w:rsidRDefault="00A01761" w:rsidP="007F5B40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7F5B40">
      <w:pPr>
        <w:pStyle w:val="NoSpacing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 и педагоги создают условия для развития процессов общения ребенка</w:t>
      </w:r>
    </w:p>
    <w:p w:rsidR="00A01761" w:rsidRDefault="00A01761" w:rsidP="00846253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Default="00A01761" w:rsidP="00846253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4            3             2              1           0</w:t>
      </w:r>
    </w:p>
    <w:p w:rsidR="00A01761" w:rsidRDefault="00A01761" w:rsidP="007F5B40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Default="00A01761" w:rsidP="007F5B40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Default="00A01761" w:rsidP="00846253">
      <w:pPr>
        <w:pStyle w:val="NoSpacing"/>
        <w:numPr>
          <w:ilvl w:val="0"/>
          <w:numId w:val="38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ДИАГНОСТИКА УРОВНЯ ВЫПОЛНЕНИЯ ВОСПИТАННИКАМИ ПРОГРАММЫ ПО ЭТНОКУЛЬТУРНОМУ ОБРАЗОВАНИЮ.</w:t>
      </w:r>
    </w:p>
    <w:p w:rsidR="00A01761" w:rsidRDefault="00A01761" w:rsidP="00846253">
      <w:pPr>
        <w:pStyle w:val="NoSpacing"/>
        <w:ind w:left="360"/>
        <w:rPr>
          <w:rFonts w:ascii="Times New Roman" w:hAnsi="Times New Roman"/>
          <w:sz w:val="24"/>
          <w:szCs w:val="24"/>
        </w:rPr>
      </w:pPr>
    </w:p>
    <w:p w:rsidR="00A01761" w:rsidRDefault="00A01761" w:rsidP="00846253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Pr="00846253" w:rsidRDefault="00A01761" w:rsidP="00846253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Педагогический мониторинг проводится </w:t>
      </w:r>
      <w:r w:rsidRPr="00846253">
        <w:rPr>
          <w:rFonts w:ascii="Times New Roman" w:hAnsi="Times New Roman"/>
          <w:b/>
          <w:sz w:val="24"/>
          <w:szCs w:val="24"/>
        </w:rPr>
        <w:t>2 раза в год.</w:t>
      </w:r>
    </w:p>
    <w:p w:rsidR="00A01761" w:rsidRPr="00846253" w:rsidRDefault="00A01761" w:rsidP="00846253">
      <w:pPr>
        <w:pStyle w:val="NoSpacing"/>
        <w:rPr>
          <w:rFonts w:ascii="Times New Roman" w:hAnsi="Times New Roman"/>
          <w:sz w:val="24"/>
          <w:szCs w:val="24"/>
        </w:rPr>
      </w:pPr>
      <w:r w:rsidRPr="00846253">
        <w:rPr>
          <w:rFonts w:ascii="Times New Roman" w:hAnsi="Times New Roman"/>
          <w:b/>
          <w:sz w:val="24"/>
          <w:szCs w:val="24"/>
        </w:rPr>
        <w:t>1 этап</w:t>
      </w:r>
      <w:r>
        <w:rPr>
          <w:rFonts w:ascii="Times New Roman" w:hAnsi="Times New Roman"/>
          <w:sz w:val="24"/>
          <w:szCs w:val="24"/>
        </w:rPr>
        <w:t xml:space="preserve"> – в начале учебного года</w:t>
      </w:r>
    </w:p>
    <w:p w:rsidR="00A01761" w:rsidRDefault="00A01761" w:rsidP="0084625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 этап – </w:t>
      </w:r>
      <w:r>
        <w:rPr>
          <w:rFonts w:ascii="Times New Roman" w:hAnsi="Times New Roman"/>
          <w:sz w:val="24"/>
          <w:szCs w:val="24"/>
        </w:rPr>
        <w:t>проводится в конце учебного года</w:t>
      </w:r>
    </w:p>
    <w:p w:rsidR="00A01761" w:rsidRDefault="00A01761" w:rsidP="00846253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Методы диагностики:</w:t>
      </w:r>
    </w:p>
    <w:p w:rsidR="00A01761" w:rsidRDefault="00A01761" w:rsidP="00846253">
      <w:pPr>
        <w:pStyle w:val="NoSpacing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наблюдение</w:t>
      </w:r>
    </w:p>
    <w:p w:rsidR="00A01761" w:rsidRDefault="00A01761" w:rsidP="00846253">
      <w:pPr>
        <w:pStyle w:val="NoSpacing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опрос</w:t>
      </w:r>
    </w:p>
    <w:p w:rsidR="00A01761" w:rsidRDefault="00A01761" w:rsidP="00846253">
      <w:pPr>
        <w:pStyle w:val="NoSpacing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тесты    </w:t>
      </w:r>
    </w:p>
    <w:p w:rsidR="00A01761" w:rsidRDefault="00A01761" w:rsidP="00846253">
      <w:pPr>
        <w:pStyle w:val="NoSpacing"/>
        <w:rPr>
          <w:rFonts w:ascii="Times New Roman" w:hAnsi="Times New Roman"/>
          <w:sz w:val="24"/>
          <w:szCs w:val="24"/>
        </w:rPr>
      </w:pPr>
    </w:p>
    <w:p w:rsidR="00A01761" w:rsidRDefault="00A01761" w:rsidP="00F54932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Критерии педагогического мониторинга продвижения детей в освоении программы заложены в содержании программы и формулировке ее задач:</w:t>
      </w:r>
    </w:p>
    <w:p w:rsidR="00A01761" w:rsidRDefault="00A01761" w:rsidP="00F54932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знает, преимущественно самостоятельно отражает полученные представления в разных видах деятельности, проявляет интерес к большинству познавательных объектов и явлений в совместной и самостоятельной деятельности в ДОУ и семье, проявляет положительные эмоции;</w:t>
      </w:r>
    </w:p>
    <w:p w:rsidR="00A01761" w:rsidRDefault="00A01761" w:rsidP="00F54932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знает, отражает полученные представления в разных видах деятельности с помощью взрослого или самостоятельно, проявляет избирательный интерес к познавательным объектам или явлениям в совместной и самостоятельной деятельности в ДОУ и семье, проявляет индифферентное отношение к ним;</w:t>
      </w:r>
    </w:p>
    <w:p w:rsidR="00A01761" w:rsidRDefault="00A01761" w:rsidP="00F54932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имеет неглубокие представления об изучаемых объектах и явлениях; </w:t>
      </w:r>
    </w:p>
    <w:p w:rsidR="00A01761" w:rsidRDefault="00A01761" w:rsidP="00F54932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отражает полученные представления в некоторых или одном виде деятельности с помощью взрослого, в рамках обязательной фронтальной деятельности;</w:t>
      </w:r>
    </w:p>
    <w:p w:rsidR="00A01761" w:rsidRDefault="00A01761" w:rsidP="00F54932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не проявляет интереса к познаваемым объектам или явлениям в совместной и самостоятельной деятельности в ДОУ и семье, или интерес избирательный, проявляющийся в отдельных случаях, безразличное эмоциональное отношение к ним.</w:t>
      </w:r>
    </w:p>
    <w:p w:rsidR="00A01761" w:rsidRDefault="00A01761" w:rsidP="00F54932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p w:rsidR="00A01761" w:rsidRPr="00F54932" w:rsidRDefault="00A01761" w:rsidP="007F5B40">
      <w:pPr>
        <w:pStyle w:val="NoSpacing"/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Мониторинговые исследования проводятся в соответствии с планом – графиком и заносятся в сводную диагностическую карту.</w:t>
      </w:r>
    </w:p>
    <w:p w:rsidR="00A01761" w:rsidRDefault="00A01761" w:rsidP="007F5B40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Default="00A01761" w:rsidP="007F5B40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Pr="00494990" w:rsidRDefault="00A01761" w:rsidP="00494990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Pr="00494990" w:rsidRDefault="00A01761" w:rsidP="00494990">
      <w:pPr>
        <w:pStyle w:val="NoSpacing"/>
        <w:ind w:left="720"/>
        <w:rPr>
          <w:rFonts w:ascii="Times New Roman" w:hAnsi="Times New Roman"/>
          <w:b/>
          <w:sz w:val="24"/>
          <w:szCs w:val="24"/>
        </w:rPr>
      </w:pPr>
    </w:p>
    <w:p w:rsidR="00A01761" w:rsidRPr="00842231" w:rsidRDefault="00A01761" w:rsidP="00CC229D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A01761" w:rsidRDefault="00A01761" w:rsidP="00110379"/>
    <w:p w:rsidR="00A01761" w:rsidRDefault="00A01761" w:rsidP="00110379"/>
    <w:p w:rsidR="00A01761" w:rsidRDefault="00A01761" w:rsidP="00110379"/>
    <w:p w:rsidR="00A01761" w:rsidRDefault="00A01761" w:rsidP="00110379"/>
    <w:p w:rsidR="00A01761" w:rsidRDefault="00A01761" w:rsidP="00110379"/>
    <w:p w:rsidR="00A01761" w:rsidRDefault="00A01761" w:rsidP="00110379"/>
    <w:p w:rsidR="00A01761" w:rsidRPr="00FD366E" w:rsidRDefault="00A01761" w:rsidP="00FD366E">
      <w:pPr>
        <w:pStyle w:val="NoSpacing"/>
        <w:rPr>
          <w:rFonts w:ascii="Times New Roman" w:hAnsi="Times New Roman"/>
          <w:sz w:val="24"/>
          <w:szCs w:val="24"/>
        </w:rPr>
      </w:pPr>
    </w:p>
    <w:sectPr w:rsidR="00A01761" w:rsidRPr="00FD366E" w:rsidSect="00DA0CB2">
      <w:footerReference w:type="default" r:id="rId19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1761" w:rsidRDefault="00A01761" w:rsidP="000E5F0A">
      <w:pPr>
        <w:spacing w:after="0" w:line="240" w:lineRule="auto"/>
      </w:pPr>
      <w:r>
        <w:separator/>
      </w:r>
    </w:p>
  </w:endnote>
  <w:endnote w:type="continuationSeparator" w:id="1">
    <w:p w:rsidR="00A01761" w:rsidRDefault="00A01761" w:rsidP="000E5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761" w:rsidRDefault="00A01761">
    <w:pPr>
      <w:pStyle w:val="Footer"/>
      <w:jc w:val="right"/>
    </w:pPr>
    <w:fldSimple w:instr="PAGE   \* MERGEFORMAT">
      <w:r>
        <w:rPr>
          <w:noProof/>
        </w:rPr>
        <w:t>2</w:t>
      </w:r>
    </w:fldSimple>
  </w:p>
  <w:p w:rsidR="00A01761" w:rsidRDefault="00A0176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1761" w:rsidRDefault="00A01761" w:rsidP="000E5F0A">
      <w:pPr>
        <w:spacing w:after="0" w:line="240" w:lineRule="auto"/>
      </w:pPr>
      <w:r>
        <w:separator/>
      </w:r>
    </w:p>
  </w:footnote>
  <w:footnote w:type="continuationSeparator" w:id="1">
    <w:p w:rsidR="00A01761" w:rsidRDefault="00A01761" w:rsidP="000E5F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24D13"/>
    <w:multiLevelType w:val="multilevel"/>
    <w:tmpl w:val="994ED036"/>
    <w:lvl w:ilvl="0">
      <w:start w:val="1"/>
      <w:numFmt w:val="decimal"/>
      <w:lvlText w:val="%1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"/>
      <w:lvlJc w:val="left"/>
      <w:pPr>
        <w:ind w:left="1041" w:hanging="61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cs="Times New Roman" w:hint="default"/>
      </w:rPr>
    </w:lvl>
  </w:abstractNum>
  <w:abstractNum w:abstractNumId="1">
    <w:nsid w:val="0579180E"/>
    <w:multiLevelType w:val="hybridMultilevel"/>
    <w:tmpl w:val="3312CA92"/>
    <w:lvl w:ilvl="0" w:tplc="C9AA2D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3650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36E23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406D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61216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A23E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6CBA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A4EF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F2F2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99669E5"/>
    <w:multiLevelType w:val="hybridMultilevel"/>
    <w:tmpl w:val="B8006A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F11437"/>
    <w:multiLevelType w:val="hybridMultilevel"/>
    <w:tmpl w:val="7C543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1C05BC"/>
    <w:multiLevelType w:val="hybridMultilevel"/>
    <w:tmpl w:val="511AA4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A057AE"/>
    <w:multiLevelType w:val="hybridMultilevel"/>
    <w:tmpl w:val="EEFE21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A9085A"/>
    <w:multiLevelType w:val="hybridMultilevel"/>
    <w:tmpl w:val="2D824E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204CE5"/>
    <w:multiLevelType w:val="hybridMultilevel"/>
    <w:tmpl w:val="39E46658"/>
    <w:lvl w:ilvl="0" w:tplc="DE2AAC3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905B06"/>
    <w:multiLevelType w:val="hybridMultilevel"/>
    <w:tmpl w:val="77241720"/>
    <w:lvl w:ilvl="0" w:tplc="CEA881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422CBB"/>
    <w:multiLevelType w:val="hybridMultilevel"/>
    <w:tmpl w:val="74B4B1A0"/>
    <w:lvl w:ilvl="0" w:tplc="F7006C4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DACA1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ACC7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C88C9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060DC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820C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9CE7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FA681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3E633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336D0A9F"/>
    <w:multiLevelType w:val="hybridMultilevel"/>
    <w:tmpl w:val="3874252E"/>
    <w:lvl w:ilvl="0" w:tplc="AD760B9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CDA4B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4F6DB0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3881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686AF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E689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E961C3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B3A87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72461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5507A5D"/>
    <w:multiLevelType w:val="hybridMultilevel"/>
    <w:tmpl w:val="24261C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B87F43"/>
    <w:multiLevelType w:val="hybridMultilevel"/>
    <w:tmpl w:val="F3EC34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5B0F65"/>
    <w:multiLevelType w:val="hybridMultilevel"/>
    <w:tmpl w:val="885A7298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4">
    <w:nsid w:val="3B346823"/>
    <w:multiLevelType w:val="hybridMultilevel"/>
    <w:tmpl w:val="3B28F6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B7532DC"/>
    <w:multiLevelType w:val="hybridMultilevel"/>
    <w:tmpl w:val="B0869CE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>
    <w:nsid w:val="3EC07F87"/>
    <w:multiLevelType w:val="hybridMultilevel"/>
    <w:tmpl w:val="65AAAA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F57694"/>
    <w:multiLevelType w:val="hybridMultilevel"/>
    <w:tmpl w:val="9FFAE8C6"/>
    <w:lvl w:ilvl="0" w:tplc="9F562D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2F2F5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8E2B0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5CC2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AAE5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50C456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7EC39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866579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B439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44970EDA"/>
    <w:multiLevelType w:val="hybridMultilevel"/>
    <w:tmpl w:val="C428D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2D19E7"/>
    <w:multiLevelType w:val="hybridMultilevel"/>
    <w:tmpl w:val="BE4AAB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8F10348"/>
    <w:multiLevelType w:val="hybridMultilevel"/>
    <w:tmpl w:val="C10EE842"/>
    <w:lvl w:ilvl="0" w:tplc="0419000F">
      <w:start w:val="1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B1A6210"/>
    <w:multiLevelType w:val="hybridMultilevel"/>
    <w:tmpl w:val="1D7436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DF85936"/>
    <w:multiLevelType w:val="hybridMultilevel"/>
    <w:tmpl w:val="A03228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954509"/>
    <w:multiLevelType w:val="hybridMultilevel"/>
    <w:tmpl w:val="725C97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5C2806"/>
    <w:multiLevelType w:val="hybridMultilevel"/>
    <w:tmpl w:val="73109AE0"/>
    <w:lvl w:ilvl="0" w:tplc="1CF6919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0650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9E10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2654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794B6C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20DE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7AE6A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6FAEE2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49C62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5707792C"/>
    <w:multiLevelType w:val="hybridMultilevel"/>
    <w:tmpl w:val="AEC0AE9E"/>
    <w:lvl w:ilvl="0" w:tplc="5A3E59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6AC4F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44DF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EAD2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A646E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FEA71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F8E02E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3522C3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DD2B5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58685223"/>
    <w:multiLevelType w:val="hybridMultilevel"/>
    <w:tmpl w:val="964088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764A5D"/>
    <w:multiLevelType w:val="multilevel"/>
    <w:tmpl w:val="2264D266"/>
    <w:lvl w:ilvl="0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21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7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935" w:hanging="1800"/>
      </w:pPr>
      <w:rPr>
        <w:rFonts w:cs="Times New Roman" w:hint="default"/>
      </w:rPr>
    </w:lvl>
  </w:abstractNum>
  <w:abstractNum w:abstractNumId="28">
    <w:nsid w:val="5BAF1573"/>
    <w:multiLevelType w:val="hybridMultilevel"/>
    <w:tmpl w:val="0A3A98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D9563EC"/>
    <w:multiLevelType w:val="hybridMultilevel"/>
    <w:tmpl w:val="199CFF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E843B13"/>
    <w:multiLevelType w:val="hybridMultilevel"/>
    <w:tmpl w:val="031CB868"/>
    <w:lvl w:ilvl="0" w:tplc="8808089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445ECA"/>
    <w:multiLevelType w:val="hybridMultilevel"/>
    <w:tmpl w:val="D55CA6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3904EE0"/>
    <w:multiLevelType w:val="hybridMultilevel"/>
    <w:tmpl w:val="9D5A0E92"/>
    <w:lvl w:ilvl="0" w:tplc="0570FECC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33">
    <w:nsid w:val="63EC280E"/>
    <w:multiLevelType w:val="hybridMultilevel"/>
    <w:tmpl w:val="C0921C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57D3C09"/>
    <w:multiLevelType w:val="hybridMultilevel"/>
    <w:tmpl w:val="ED847662"/>
    <w:lvl w:ilvl="0" w:tplc="06A66BB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8A041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26A3F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86A1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80256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76BB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F6C47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C062CA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6A55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>
    <w:nsid w:val="65E84E7D"/>
    <w:multiLevelType w:val="hybridMultilevel"/>
    <w:tmpl w:val="7D7217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6243C3B"/>
    <w:multiLevelType w:val="hybridMultilevel"/>
    <w:tmpl w:val="C44628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9A0D36"/>
    <w:multiLevelType w:val="hybridMultilevel"/>
    <w:tmpl w:val="4C1C5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EE47115"/>
    <w:multiLevelType w:val="hybridMultilevel"/>
    <w:tmpl w:val="380CB5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031C31"/>
    <w:multiLevelType w:val="hybridMultilevel"/>
    <w:tmpl w:val="B270162A"/>
    <w:lvl w:ilvl="0" w:tplc="290030B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5811FC2"/>
    <w:multiLevelType w:val="hybridMultilevel"/>
    <w:tmpl w:val="288A88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B1520FC"/>
    <w:multiLevelType w:val="hybridMultilevel"/>
    <w:tmpl w:val="5C9C4B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7"/>
  </w:num>
  <w:num w:numId="3">
    <w:abstractNumId w:val="0"/>
  </w:num>
  <w:num w:numId="4">
    <w:abstractNumId w:val="13"/>
  </w:num>
  <w:num w:numId="5">
    <w:abstractNumId w:val="6"/>
  </w:num>
  <w:num w:numId="6">
    <w:abstractNumId w:val="15"/>
  </w:num>
  <w:num w:numId="7">
    <w:abstractNumId w:val="3"/>
  </w:num>
  <w:num w:numId="8">
    <w:abstractNumId w:val="2"/>
  </w:num>
  <w:num w:numId="9">
    <w:abstractNumId w:val="8"/>
  </w:num>
  <w:num w:numId="10">
    <w:abstractNumId w:val="16"/>
  </w:num>
  <w:num w:numId="11">
    <w:abstractNumId w:val="22"/>
  </w:num>
  <w:num w:numId="12">
    <w:abstractNumId w:val="28"/>
  </w:num>
  <w:num w:numId="13">
    <w:abstractNumId w:val="41"/>
  </w:num>
  <w:num w:numId="14">
    <w:abstractNumId w:val="18"/>
  </w:num>
  <w:num w:numId="15">
    <w:abstractNumId w:val="4"/>
  </w:num>
  <w:num w:numId="16">
    <w:abstractNumId w:val="5"/>
  </w:num>
  <w:num w:numId="17">
    <w:abstractNumId w:val="12"/>
  </w:num>
  <w:num w:numId="18">
    <w:abstractNumId w:val="23"/>
  </w:num>
  <w:num w:numId="19">
    <w:abstractNumId w:val="33"/>
  </w:num>
  <w:num w:numId="20">
    <w:abstractNumId w:val="11"/>
  </w:num>
  <w:num w:numId="21">
    <w:abstractNumId w:val="40"/>
  </w:num>
  <w:num w:numId="22">
    <w:abstractNumId w:val="38"/>
  </w:num>
  <w:num w:numId="23">
    <w:abstractNumId w:val="26"/>
  </w:num>
  <w:num w:numId="24">
    <w:abstractNumId w:val="32"/>
  </w:num>
  <w:num w:numId="25">
    <w:abstractNumId w:val="24"/>
  </w:num>
  <w:num w:numId="26">
    <w:abstractNumId w:val="30"/>
  </w:num>
  <w:num w:numId="27">
    <w:abstractNumId w:val="10"/>
  </w:num>
  <w:num w:numId="28">
    <w:abstractNumId w:val="17"/>
  </w:num>
  <w:num w:numId="29">
    <w:abstractNumId w:val="34"/>
  </w:num>
  <w:num w:numId="30">
    <w:abstractNumId w:val="9"/>
  </w:num>
  <w:num w:numId="31">
    <w:abstractNumId w:val="1"/>
  </w:num>
  <w:num w:numId="32">
    <w:abstractNumId w:val="25"/>
  </w:num>
  <w:num w:numId="33">
    <w:abstractNumId w:val="31"/>
  </w:num>
  <w:num w:numId="34">
    <w:abstractNumId w:val="35"/>
  </w:num>
  <w:num w:numId="35">
    <w:abstractNumId w:val="20"/>
  </w:num>
  <w:num w:numId="36">
    <w:abstractNumId w:val="29"/>
  </w:num>
  <w:num w:numId="37">
    <w:abstractNumId w:val="19"/>
  </w:num>
  <w:num w:numId="38">
    <w:abstractNumId w:val="21"/>
  </w:num>
  <w:num w:numId="39">
    <w:abstractNumId w:val="39"/>
  </w:num>
  <w:num w:numId="40">
    <w:abstractNumId w:val="36"/>
  </w:num>
  <w:num w:numId="41">
    <w:abstractNumId w:val="14"/>
  </w:num>
  <w:num w:numId="42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518B"/>
    <w:rsid w:val="0004447C"/>
    <w:rsid w:val="000E5F0A"/>
    <w:rsid w:val="00110379"/>
    <w:rsid w:val="00171EEC"/>
    <w:rsid w:val="00355EC9"/>
    <w:rsid w:val="00377032"/>
    <w:rsid w:val="003D65DF"/>
    <w:rsid w:val="003D6FF4"/>
    <w:rsid w:val="00494990"/>
    <w:rsid w:val="004A36C3"/>
    <w:rsid w:val="004C6CAB"/>
    <w:rsid w:val="004C6E04"/>
    <w:rsid w:val="004E39F7"/>
    <w:rsid w:val="00527204"/>
    <w:rsid w:val="00587F38"/>
    <w:rsid w:val="005B0B16"/>
    <w:rsid w:val="005C062C"/>
    <w:rsid w:val="005F48DC"/>
    <w:rsid w:val="0060567F"/>
    <w:rsid w:val="006737EF"/>
    <w:rsid w:val="00690303"/>
    <w:rsid w:val="00694AE2"/>
    <w:rsid w:val="006C1679"/>
    <w:rsid w:val="00767896"/>
    <w:rsid w:val="007F5B40"/>
    <w:rsid w:val="008114EC"/>
    <w:rsid w:val="00832FDF"/>
    <w:rsid w:val="00842231"/>
    <w:rsid w:val="00846253"/>
    <w:rsid w:val="00934C16"/>
    <w:rsid w:val="009547D2"/>
    <w:rsid w:val="0096342A"/>
    <w:rsid w:val="009661D1"/>
    <w:rsid w:val="009D1B0C"/>
    <w:rsid w:val="00A01761"/>
    <w:rsid w:val="00A4681F"/>
    <w:rsid w:val="00A61BB3"/>
    <w:rsid w:val="00AE73EB"/>
    <w:rsid w:val="00AF6B29"/>
    <w:rsid w:val="00AF7184"/>
    <w:rsid w:val="00B139DE"/>
    <w:rsid w:val="00B366BE"/>
    <w:rsid w:val="00B77932"/>
    <w:rsid w:val="00B902CA"/>
    <w:rsid w:val="00B91CB0"/>
    <w:rsid w:val="00BA2AA7"/>
    <w:rsid w:val="00BA7326"/>
    <w:rsid w:val="00BD6A96"/>
    <w:rsid w:val="00BF2071"/>
    <w:rsid w:val="00C43AE9"/>
    <w:rsid w:val="00C64D10"/>
    <w:rsid w:val="00C70678"/>
    <w:rsid w:val="00CC229D"/>
    <w:rsid w:val="00D0598C"/>
    <w:rsid w:val="00DA0CB2"/>
    <w:rsid w:val="00DD0207"/>
    <w:rsid w:val="00DE2982"/>
    <w:rsid w:val="00DF230A"/>
    <w:rsid w:val="00E1009B"/>
    <w:rsid w:val="00E23E57"/>
    <w:rsid w:val="00E47933"/>
    <w:rsid w:val="00EA3602"/>
    <w:rsid w:val="00EC3D95"/>
    <w:rsid w:val="00F26121"/>
    <w:rsid w:val="00F354A8"/>
    <w:rsid w:val="00F355FA"/>
    <w:rsid w:val="00F54932"/>
    <w:rsid w:val="00F9518B"/>
    <w:rsid w:val="00FC3926"/>
    <w:rsid w:val="00FD3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D10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A360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355F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A360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355FA"/>
    <w:rPr>
      <w:rFonts w:ascii="Cambria" w:hAnsi="Cambria" w:cs="Times New Roman"/>
      <w:color w:val="243F60"/>
    </w:rPr>
  </w:style>
  <w:style w:type="paragraph" w:styleId="NoSpacing">
    <w:name w:val="No Spacing"/>
    <w:uiPriority w:val="99"/>
    <w:qFormat/>
    <w:rsid w:val="00DA0CB2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9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902C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B902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E5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E5F0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E5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E5F0A"/>
    <w:rPr>
      <w:rFonts w:cs="Times New Roman"/>
    </w:rPr>
  </w:style>
  <w:style w:type="paragraph" w:styleId="ListParagraph">
    <w:name w:val="List Paragraph"/>
    <w:basedOn w:val="Normal"/>
    <w:uiPriority w:val="99"/>
    <w:qFormat/>
    <w:rsid w:val="00C64D10"/>
    <w:pPr>
      <w:ind w:left="720"/>
      <w:contextualSpacing/>
    </w:pPr>
  </w:style>
  <w:style w:type="paragraph" w:styleId="NormalWeb">
    <w:name w:val="Normal (Web)"/>
    <w:basedOn w:val="Normal"/>
    <w:uiPriority w:val="99"/>
    <w:rsid w:val="00C64D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C64D10"/>
    <w:rPr>
      <w:rFonts w:ascii="Times New Roman" w:hAnsi="Times New Roman" w:cs="Times New Roman"/>
      <w:b/>
      <w:sz w:val="24"/>
      <w:lang w:val="en-US" w:eastAsia="en-US"/>
    </w:rPr>
  </w:style>
  <w:style w:type="character" w:customStyle="1" w:styleId="ssmlft111">
    <w:name w:val="ssml_ft_11_1"/>
    <w:uiPriority w:val="99"/>
    <w:rsid w:val="009D1B0C"/>
  </w:style>
  <w:style w:type="character" w:customStyle="1" w:styleId="ssmlft112">
    <w:name w:val="ssml_ft_11_2"/>
    <w:uiPriority w:val="99"/>
    <w:rsid w:val="009D1B0C"/>
  </w:style>
  <w:style w:type="character" w:customStyle="1" w:styleId="ssmlft121">
    <w:name w:val="ssml_ft_12_1"/>
    <w:uiPriority w:val="99"/>
    <w:rsid w:val="009D1B0C"/>
  </w:style>
  <w:style w:type="character" w:customStyle="1" w:styleId="ssmlft122">
    <w:name w:val="ssml_ft_12_2"/>
    <w:uiPriority w:val="99"/>
    <w:rsid w:val="009D1B0C"/>
  </w:style>
  <w:style w:type="character" w:customStyle="1" w:styleId="ssmlft131">
    <w:name w:val="ssml_ft_13_1"/>
    <w:uiPriority w:val="99"/>
    <w:rsid w:val="009D1B0C"/>
  </w:style>
  <w:style w:type="character" w:customStyle="1" w:styleId="ssmlft132">
    <w:name w:val="ssml_ft_13_2"/>
    <w:uiPriority w:val="99"/>
    <w:rsid w:val="009D1B0C"/>
  </w:style>
  <w:style w:type="character" w:customStyle="1" w:styleId="ssmlft133">
    <w:name w:val="ssml_ft_13_3"/>
    <w:uiPriority w:val="99"/>
    <w:rsid w:val="009D1B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5834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37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47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49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65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68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5854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57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59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63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69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5845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5841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42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43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51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52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66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5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5853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5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5836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39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55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5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5833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38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48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50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56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62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79</TotalTime>
  <Pages>17</Pages>
  <Words>4787</Words>
  <Characters>27286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Admin</cp:lastModifiedBy>
  <cp:revision>7</cp:revision>
  <dcterms:created xsi:type="dcterms:W3CDTF">2016-07-28T09:09:00Z</dcterms:created>
  <dcterms:modified xsi:type="dcterms:W3CDTF">2016-08-09T12:39:00Z</dcterms:modified>
</cp:coreProperties>
</file>